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9F7" w:rsidRPr="00A50B0F" w:rsidRDefault="002749F7" w:rsidP="00D9544A">
      <w:pPr>
        <w:pStyle w:val="a7"/>
        <w:jc w:val="center"/>
        <w:rPr>
          <w:szCs w:val="24"/>
        </w:rPr>
      </w:pPr>
    </w:p>
    <w:p w:rsidR="002749F7" w:rsidRPr="00A50B0F" w:rsidRDefault="002749F7" w:rsidP="007F16A9">
      <w:pPr>
        <w:pStyle w:val="a7"/>
        <w:rPr>
          <w:szCs w:val="24"/>
        </w:rPr>
      </w:pPr>
    </w:p>
    <w:p w:rsidR="007F16A9" w:rsidRDefault="007F16A9" w:rsidP="00391D4F">
      <w:pPr>
        <w:pStyle w:val="a7"/>
        <w:ind w:firstLine="567"/>
        <w:rPr>
          <w:szCs w:val="24"/>
        </w:rPr>
      </w:pPr>
    </w:p>
    <w:p w:rsidR="00AA45FF" w:rsidRPr="00830AFF" w:rsidRDefault="00AA45FF" w:rsidP="00AA45FF">
      <w:pPr>
        <w:ind w:firstLine="567"/>
        <w:jc w:val="both"/>
        <w:rPr>
          <w:b/>
        </w:rPr>
      </w:pPr>
      <w:r>
        <w:rPr>
          <w:b/>
        </w:rPr>
        <w:t>ДО ПРЕДСЕДАТЕЛЯ</w:t>
      </w:r>
    </w:p>
    <w:p w:rsidR="00AA45FF" w:rsidRDefault="00AA45FF" w:rsidP="00AA45FF">
      <w:pPr>
        <w:ind w:firstLine="567"/>
        <w:jc w:val="both"/>
        <w:rPr>
          <w:b/>
        </w:rPr>
      </w:pPr>
      <w:r w:rsidRPr="00830AFF">
        <w:rPr>
          <w:b/>
        </w:rPr>
        <w:t>НА ОБ</w:t>
      </w:r>
      <w:r>
        <w:rPr>
          <w:b/>
        </w:rPr>
        <w:t>ЩЕСТВЕНИЯ СЪВЕТ</w:t>
      </w:r>
    </w:p>
    <w:p w:rsidR="00AA45FF" w:rsidRDefault="00AA45FF" w:rsidP="00AA45FF">
      <w:pPr>
        <w:ind w:firstLine="567"/>
        <w:jc w:val="both"/>
      </w:pPr>
      <w:r>
        <w:rPr>
          <w:b/>
        </w:rPr>
        <w:t xml:space="preserve">КЪМ </w:t>
      </w:r>
      <w:r w:rsidR="000C1AF9">
        <w:t>ДГ „Буратино”</w:t>
      </w:r>
    </w:p>
    <w:p w:rsidR="00AA45FF" w:rsidRDefault="00AA45FF" w:rsidP="00AA45FF">
      <w:pPr>
        <w:ind w:firstLine="567"/>
        <w:jc w:val="both"/>
      </w:pPr>
    </w:p>
    <w:p w:rsidR="00A46412" w:rsidRDefault="00A46412" w:rsidP="00061083">
      <w:pPr>
        <w:ind w:firstLine="567"/>
        <w:jc w:val="both"/>
      </w:pPr>
      <w:r w:rsidRPr="00A041EB">
        <w:rPr>
          <w:b/>
        </w:rPr>
        <w:t>Относно:</w:t>
      </w:r>
      <w:r>
        <w:t xml:space="preserve"> </w:t>
      </w:r>
      <w:r w:rsidR="00B0068C">
        <w:t xml:space="preserve">даване на </w:t>
      </w:r>
      <w:r w:rsidR="005E7755">
        <w:t>съгласие относно избора от учителите на учебни помагала, които се предоставят безвъзмездно за ползване на децата</w:t>
      </w:r>
    </w:p>
    <w:p w:rsidR="00A46412" w:rsidRDefault="00A46412" w:rsidP="00A46412">
      <w:pPr>
        <w:ind w:firstLine="567"/>
        <w:jc w:val="both"/>
      </w:pPr>
    </w:p>
    <w:p w:rsidR="00A46412" w:rsidRPr="00830AFF" w:rsidRDefault="00A46412" w:rsidP="00A46412">
      <w:pPr>
        <w:ind w:firstLine="567"/>
        <w:jc w:val="both"/>
        <w:rPr>
          <w:b/>
        </w:rPr>
      </w:pPr>
      <w:r>
        <w:t xml:space="preserve"> </w:t>
      </w:r>
      <w:r>
        <w:rPr>
          <w:b/>
        </w:rPr>
        <w:t xml:space="preserve">УВАЖАЕМИ ГОСПОДИН/ГОСПОЖО </w:t>
      </w:r>
      <w:r w:rsidR="00053C79">
        <w:t xml:space="preserve"> </w:t>
      </w:r>
      <w:r w:rsidR="00053C79" w:rsidRPr="00053C79">
        <w:rPr>
          <w:sz w:val="36"/>
          <w:szCs w:val="36"/>
        </w:rPr>
        <w:t>Айлян Арунова</w:t>
      </w:r>
      <w:r w:rsidRPr="00A46412">
        <w:t>,</w:t>
      </w:r>
    </w:p>
    <w:p w:rsidR="00A46412" w:rsidRDefault="00A46412" w:rsidP="00A46412">
      <w:pPr>
        <w:ind w:firstLine="567"/>
        <w:jc w:val="both"/>
      </w:pPr>
    </w:p>
    <w:p w:rsidR="005E7755" w:rsidRDefault="00A46412" w:rsidP="005E7755">
      <w:pPr>
        <w:ind w:firstLine="567"/>
        <w:jc w:val="both"/>
      </w:pPr>
      <w:r w:rsidRPr="000C1AF9">
        <w:t xml:space="preserve"> </w:t>
      </w:r>
      <w:r w:rsidRPr="000C1AF9">
        <w:rPr>
          <w:lang w:val="ru-RU"/>
        </w:rPr>
        <w:t>В и</w:t>
      </w:r>
      <w:r w:rsidR="005E7755">
        <w:rPr>
          <w:lang w:val="ru-RU"/>
        </w:rPr>
        <w:t>зпълнение на чл. 16, ал. 1, т. 8</w:t>
      </w:r>
      <w:r w:rsidR="00B0068C">
        <w:rPr>
          <w:lang w:val="ru-RU"/>
        </w:rPr>
        <w:t xml:space="preserve"> </w:t>
      </w:r>
      <w:r w:rsidRPr="000C1AF9">
        <w:rPr>
          <w:lang w:val="ru-RU"/>
        </w:rPr>
        <w:t xml:space="preserve">от </w:t>
      </w:r>
      <w:r w:rsidRPr="000C1AF9">
        <w:t>Правилника за създаването, устройството и дейността на обществените съвети към детските градини и училищата</w:t>
      </w:r>
      <w:r w:rsidRPr="000C1AF9">
        <w:rPr>
          <w:lang w:val="ru-RU"/>
        </w:rPr>
        <w:t>, прило</w:t>
      </w:r>
      <w:r w:rsidR="00B0068C">
        <w:rPr>
          <w:lang w:val="ru-RU"/>
        </w:rPr>
        <w:t xml:space="preserve">жено, Ви изпращам покана за </w:t>
      </w:r>
      <w:r w:rsidR="005E7755">
        <w:t>даване на съгласие относно избора от учителите на учебни помагала, които се предоставят безвъзмездно за ползване на децата</w:t>
      </w:r>
      <w:r w:rsidR="00053C79">
        <w:t xml:space="preserve"> за учебната 2020/2021г.</w:t>
      </w:r>
    </w:p>
    <w:p w:rsidR="00A46412" w:rsidRPr="000C1AF9" w:rsidRDefault="00A46412" w:rsidP="00B0068C">
      <w:pPr>
        <w:ind w:firstLine="567"/>
        <w:jc w:val="both"/>
      </w:pPr>
    </w:p>
    <w:p w:rsidR="00A46412" w:rsidRDefault="00A46412" w:rsidP="000C1AF9">
      <w:pPr>
        <w:ind w:firstLine="567"/>
        <w:jc w:val="both"/>
      </w:pPr>
    </w:p>
    <w:p w:rsidR="00A46412" w:rsidRDefault="00A46412" w:rsidP="00A46412">
      <w:pPr>
        <w:ind w:firstLine="567"/>
        <w:jc w:val="both"/>
        <w:rPr>
          <w:lang w:val="ru-RU"/>
        </w:rPr>
      </w:pPr>
      <w:r>
        <w:t xml:space="preserve"> Във връзка с гореизложеното, очакваме отговора на обществения съвет до </w:t>
      </w:r>
      <w:r w:rsidR="00053C79">
        <w:t>30.03.2020</w:t>
      </w:r>
      <w:r>
        <w:t xml:space="preserve"> г. . </w:t>
      </w:r>
    </w:p>
    <w:p w:rsidR="00A46412" w:rsidRDefault="00A46412" w:rsidP="00A46412">
      <w:pPr>
        <w:ind w:firstLine="567"/>
        <w:rPr>
          <w:lang w:val="ru-RU"/>
        </w:rPr>
      </w:pPr>
      <w:r>
        <w:rPr>
          <w:lang w:val="ru-RU"/>
        </w:rPr>
        <w:t xml:space="preserve"> </w:t>
      </w:r>
    </w:p>
    <w:p w:rsidR="007F16A9" w:rsidRPr="00A50B0F" w:rsidRDefault="00A46412" w:rsidP="00F5202C">
      <w:pPr>
        <w:ind w:firstLine="567"/>
        <w:jc w:val="both"/>
      </w:pPr>
      <w:r>
        <w:rPr>
          <w:lang w:val="ru-RU"/>
        </w:rPr>
        <w:t xml:space="preserve"> </w:t>
      </w:r>
    </w:p>
    <w:p w:rsidR="007F16A9" w:rsidRPr="00A50B0F" w:rsidRDefault="007F16A9" w:rsidP="007F16A9">
      <w:pPr>
        <w:pStyle w:val="a7"/>
        <w:rPr>
          <w:szCs w:val="24"/>
        </w:rPr>
      </w:pPr>
      <w:r w:rsidRPr="00A50B0F">
        <w:rPr>
          <w:szCs w:val="24"/>
        </w:rPr>
        <w:t xml:space="preserve"> </w:t>
      </w:r>
    </w:p>
    <w:p w:rsidR="00053C79" w:rsidRPr="00A50B0F" w:rsidRDefault="000C1AF9" w:rsidP="00053C79">
      <w:pPr>
        <w:pStyle w:val="a7"/>
        <w:rPr>
          <w:szCs w:val="24"/>
        </w:rPr>
      </w:pPr>
      <w:r>
        <w:rPr>
          <w:szCs w:val="24"/>
        </w:rPr>
        <w:t xml:space="preserve">                                                                             </w:t>
      </w:r>
      <w:r w:rsidR="00061083">
        <w:rPr>
          <w:szCs w:val="24"/>
        </w:rPr>
        <w:t xml:space="preserve">    </w:t>
      </w:r>
    </w:p>
    <w:p w:rsidR="002749F7" w:rsidRPr="00A50B0F" w:rsidRDefault="00053C79" w:rsidP="000C1AF9">
      <w:pPr>
        <w:pStyle w:val="a7"/>
        <w:jc w:val="center"/>
        <w:rPr>
          <w:szCs w:val="24"/>
        </w:rPr>
      </w:pPr>
      <w:bookmarkStart w:id="0" w:name="_GoBack"/>
      <w:bookmarkEnd w:id="0"/>
      <w:r>
        <w:rPr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Ред за подпис на Microsoft Office..." style="width:192pt;height:96pt">
            <v:imagedata r:id="rId7" o:title=""/>
            <o:lock v:ext="edit" ungrouping="t" rotation="t" cropping="t" verticies="t" text="t" grouping="t"/>
            <o:signatureline v:ext="edit" id="{B392582E-2104-4718-A459-C7E37B58BECB}" provid="{00000000-0000-0000-0000-000000000000}" o:suggestedsigner="Галина Котленска" o:suggestedsigner2="Директор ДГ &quot;Буратино&quot;" issignatureline="t"/>
          </v:shape>
        </w:pict>
      </w:r>
    </w:p>
    <w:sectPr w:rsidR="002749F7" w:rsidRPr="00A50B0F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1418" w:right="1588" w:bottom="1418" w:left="1588" w:header="567" w:footer="567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D44" w:rsidRDefault="00C01D44">
      <w:r>
        <w:separator/>
      </w:r>
    </w:p>
  </w:endnote>
  <w:endnote w:type="continuationSeparator" w:id="0">
    <w:p w:rsidR="00C01D44" w:rsidRDefault="00C01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614" w:rsidRDefault="00D24614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4614" w:rsidRDefault="00D24614">
    <w:pPr>
      <w:pStyle w:val="a5"/>
      <w:pBdr>
        <w:top w:val="single" w:sz="4" w:space="1" w:color="auto"/>
      </w:pBdr>
      <w:ind w:right="360"/>
      <w:jc w:val="center"/>
      <w:rPr>
        <w:sz w:val="32"/>
      </w:rPr>
    </w:pPr>
    <w:r>
      <w:rPr>
        <w:rStyle w:val="a6"/>
        <w:sz w:val="20"/>
      </w:rPr>
      <w:t>Данъчно-счетоводен наръчник – Нормативен сборник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614" w:rsidRDefault="00D24614">
    <w:pPr>
      <w:pStyle w:val="a5"/>
      <w:pBdr>
        <w:top w:val="single" w:sz="4" w:space="1" w:color="auto"/>
      </w:pBdr>
      <w:tabs>
        <w:tab w:val="clear" w:pos="8306"/>
        <w:tab w:val="right" w:pos="8647"/>
      </w:tabs>
      <w:ind w:right="84"/>
      <w:jc w:val="center"/>
    </w:pPr>
    <w:r>
      <w:t xml:space="preserve">стр. </w:t>
    </w: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53C79">
      <w:rPr>
        <w:rStyle w:val="a6"/>
        <w:noProof/>
      </w:rPr>
      <w:t>1</w:t>
    </w:r>
    <w:r>
      <w:rPr>
        <w:rStyle w:val="a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D44" w:rsidRDefault="00C01D44">
      <w:r>
        <w:separator/>
      </w:r>
    </w:p>
  </w:footnote>
  <w:footnote w:type="continuationSeparator" w:id="0">
    <w:p w:rsidR="00C01D44" w:rsidRDefault="00C01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614" w:rsidRDefault="00D24614">
    <w:pPr>
      <w:pStyle w:val="a3"/>
      <w:rPr>
        <w:b w:val="0"/>
        <w:bCs/>
      </w:rPr>
    </w:pPr>
  </w:p>
  <w:p w:rsidR="00D24614" w:rsidRDefault="00C01D44">
    <w:pPr>
      <w:pStyle w:val="a3"/>
      <w:rPr>
        <w:b w:val="0"/>
        <w:bCs/>
      </w:rPr>
    </w:pPr>
    <w:r>
      <w:rPr>
        <w:b w:val="0"/>
        <w:bCs/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-54.35pt;margin-top:15.05pt;width:36pt;height:54pt;z-index:251657728" fillcolor="#ddd" stroked="f">
          <v:textbox style="mso-next-textbox:#_x0000_s2052" inset="0,0,0,0">
            <w:txbxContent>
              <w:p w:rsidR="00D24614" w:rsidRDefault="00D24614">
                <w:pPr>
                  <w:pStyle w:val="2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A</w:t>
                </w:r>
              </w:p>
              <w:p w:rsidR="00D24614" w:rsidRDefault="00D24614">
                <w:pPr>
                  <w:spacing w:line="360" w:lineRule="auto"/>
                  <w:jc w:val="center"/>
                  <w:rPr>
                    <w:rFonts w:ascii="Arial" w:hAnsi="Arial" w:cs="Arial"/>
                    <w:b/>
                    <w:bCs/>
                    <w:sz w:val="20"/>
                    <w:lang w:val="en-US"/>
                  </w:rPr>
                </w:pPr>
                <w:r>
                  <w:rPr>
                    <w:rFonts w:ascii="Arial" w:hAnsi="Arial" w:cs="Arial"/>
                    <w:b/>
                    <w:bCs/>
                    <w:lang w:val="en-US"/>
                  </w:rPr>
                  <w:t>1</w:t>
                </w:r>
              </w:p>
              <w:p w:rsidR="00D24614" w:rsidRDefault="00D24614">
                <w:pPr>
                  <w:spacing w:line="360" w:lineRule="auto"/>
                  <w:jc w:val="center"/>
                  <w:rPr>
                    <w:rFonts w:ascii="Arial" w:hAnsi="Arial" w:cs="Arial"/>
                    <w:sz w:val="20"/>
                    <w:lang w:val="en-US"/>
                  </w:rPr>
                </w:pPr>
                <w:r>
                  <w:rPr>
                    <w:rStyle w:val="a6"/>
                  </w:rPr>
                  <w:fldChar w:fldCharType="begin"/>
                </w:r>
                <w:r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>
                  <w:rPr>
                    <w:rStyle w:val="a6"/>
                    <w:noProof/>
                  </w:rPr>
                  <w:t>2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</v:shape>
      </w:pict>
    </w:r>
  </w:p>
  <w:p w:rsidR="00D24614" w:rsidRDefault="00D2461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AF9" w:rsidRPr="00B4262E" w:rsidRDefault="00C01D44" w:rsidP="000C1AF9">
    <w:pPr>
      <w:jc w:val="center"/>
      <w:rPr>
        <w:b/>
        <w:sz w:val="20"/>
        <w:szCs w:val="20"/>
        <w:lang w:val="en-US"/>
      </w:rPr>
    </w:pPr>
    <w:r>
      <w:rPr>
        <w:noProof/>
        <w:sz w:val="20"/>
        <w:szCs w:val="20"/>
        <w:lang w:eastAsia="en-US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94615220" o:spid="_x0000_s2053" type="#_x0000_t136" style="position:absolute;left:0;text-align:left;margin-left:0;margin-top:0;width:590.2pt;height:147.5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ДГ &quot;Буратино&quot;"/>
          <w10:wrap anchorx="margin" anchory="margin"/>
        </v:shape>
      </w:pict>
    </w:r>
    <w:r w:rsidR="000C1AF9" w:rsidRPr="00B4262E">
      <w:rPr>
        <w:b/>
        <w:sz w:val="20"/>
        <w:szCs w:val="20"/>
      </w:rPr>
      <w:t xml:space="preserve">Детска градина „Буратино” гр. Суворово,обл.Варна, ул. „Снежанка” №9; тел.0893 620 989, </w:t>
    </w:r>
  </w:p>
  <w:p w:rsidR="000C1AF9" w:rsidRPr="00B4262E" w:rsidRDefault="000C1AF9" w:rsidP="000C1AF9">
    <w:pPr>
      <w:jc w:val="center"/>
      <w:rPr>
        <w:b/>
        <w:sz w:val="20"/>
        <w:szCs w:val="20"/>
        <w:lang w:val="en-US"/>
      </w:rPr>
    </w:pPr>
    <w:r w:rsidRPr="00B4262E">
      <w:rPr>
        <w:b/>
        <w:sz w:val="20"/>
        <w:szCs w:val="20"/>
      </w:rPr>
      <w:t xml:space="preserve"> е–</w:t>
    </w:r>
    <w:r w:rsidRPr="00B4262E">
      <w:rPr>
        <w:b/>
        <w:sz w:val="20"/>
        <w:szCs w:val="20"/>
        <w:lang w:val="en-US"/>
      </w:rPr>
      <w:t>mail:odz_buratino68@abv.bg;odz_suvorovo68@abv.bg</w:t>
    </w:r>
  </w:p>
  <w:p w:rsidR="000C1AF9" w:rsidRDefault="000C1AF9" w:rsidP="000C1AF9">
    <w:pPr>
      <w:pStyle w:val="a3"/>
    </w:pPr>
  </w:p>
  <w:p w:rsidR="00D24614" w:rsidRDefault="00D24614"/>
  <w:p w:rsidR="008602F7" w:rsidRDefault="00A46412">
    <w:pPr>
      <w:pStyle w:val="a3"/>
      <w:rPr>
        <w:lang w:val="bg-BG"/>
      </w:rPr>
    </w:pPr>
    <w:r w:rsidRPr="00A46412">
      <w:rPr>
        <w:lang w:val="bg-BG"/>
      </w:rPr>
      <w:t xml:space="preserve">Писмено искане от директора на детската градина за </w:t>
    </w:r>
    <w:r w:rsidR="008602F7">
      <w:rPr>
        <w:lang w:val="bg-BG"/>
      </w:rPr>
      <w:t>даване на становище</w:t>
    </w:r>
  </w:p>
  <w:p w:rsidR="00D24614" w:rsidRPr="00A46412" w:rsidRDefault="00A46412">
    <w:pPr>
      <w:pStyle w:val="a3"/>
      <w:rPr>
        <w:lang w:val="bg-BG"/>
      </w:rPr>
    </w:pPr>
    <w:r w:rsidRPr="00A46412">
      <w:rPr>
        <w:lang w:val="bg-BG"/>
      </w:rPr>
      <w:t xml:space="preserve"> от обществения съвет</w:t>
    </w:r>
  </w:p>
  <w:p w:rsidR="00D24614" w:rsidRDefault="00D24614">
    <w:pPr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60118"/>
    <w:multiLevelType w:val="hybridMultilevel"/>
    <w:tmpl w:val="2C02AD1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3D48A8"/>
    <w:multiLevelType w:val="hybridMultilevel"/>
    <w:tmpl w:val="0144F23E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9831168"/>
    <w:multiLevelType w:val="hybridMultilevel"/>
    <w:tmpl w:val="09404D82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4">
      <o:colormru v:ext="edit" colors="#ddd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ExportToHTMLPath" w:val="N:\raabe\doc\Normativna_uredba\Zakoni\ZBNZOK.html"/>
  </w:docVars>
  <w:rsids>
    <w:rsidRoot w:val="0003172C"/>
    <w:rsid w:val="000269B9"/>
    <w:rsid w:val="0003172C"/>
    <w:rsid w:val="00053C79"/>
    <w:rsid w:val="00056214"/>
    <w:rsid w:val="00061083"/>
    <w:rsid w:val="000830A1"/>
    <w:rsid w:val="000C1AF9"/>
    <w:rsid w:val="00122D87"/>
    <w:rsid w:val="00161D67"/>
    <w:rsid w:val="002749F7"/>
    <w:rsid w:val="0029758A"/>
    <w:rsid w:val="00371BF3"/>
    <w:rsid w:val="00391D4F"/>
    <w:rsid w:val="003C6C9E"/>
    <w:rsid w:val="003D698B"/>
    <w:rsid w:val="00404491"/>
    <w:rsid w:val="00417A4A"/>
    <w:rsid w:val="00424530"/>
    <w:rsid w:val="00443E87"/>
    <w:rsid w:val="00452BCB"/>
    <w:rsid w:val="004779A1"/>
    <w:rsid w:val="004A1E70"/>
    <w:rsid w:val="004B0334"/>
    <w:rsid w:val="004D5813"/>
    <w:rsid w:val="004F3DBD"/>
    <w:rsid w:val="005004A5"/>
    <w:rsid w:val="00511142"/>
    <w:rsid w:val="00531F56"/>
    <w:rsid w:val="005631DE"/>
    <w:rsid w:val="005E7755"/>
    <w:rsid w:val="00607109"/>
    <w:rsid w:val="00667B9D"/>
    <w:rsid w:val="006B3CA7"/>
    <w:rsid w:val="00703A30"/>
    <w:rsid w:val="00751E12"/>
    <w:rsid w:val="007A03AD"/>
    <w:rsid w:val="007F16A9"/>
    <w:rsid w:val="0084728D"/>
    <w:rsid w:val="008602F7"/>
    <w:rsid w:val="00860932"/>
    <w:rsid w:val="008F2CDF"/>
    <w:rsid w:val="009174E1"/>
    <w:rsid w:val="009254A0"/>
    <w:rsid w:val="00946F25"/>
    <w:rsid w:val="00A06483"/>
    <w:rsid w:val="00A12B49"/>
    <w:rsid w:val="00A40D36"/>
    <w:rsid w:val="00A46412"/>
    <w:rsid w:val="00A50B0F"/>
    <w:rsid w:val="00A677F2"/>
    <w:rsid w:val="00AA45FF"/>
    <w:rsid w:val="00AD5382"/>
    <w:rsid w:val="00AE19CE"/>
    <w:rsid w:val="00B0068C"/>
    <w:rsid w:val="00B337DC"/>
    <w:rsid w:val="00B516F9"/>
    <w:rsid w:val="00B773B1"/>
    <w:rsid w:val="00B8244B"/>
    <w:rsid w:val="00B843DD"/>
    <w:rsid w:val="00BA18E2"/>
    <w:rsid w:val="00C01D44"/>
    <w:rsid w:val="00C21268"/>
    <w:rsid w:val="00C562D0"/>
    <w:rsid w:val="00C650B9"/>
    <w:rsid w:val="00C72ED6"/>
    <w:rsid w:val="00CF1CF6"/>
    <w:rsid w:val="00D24614"/>
    <w:rsid w:val="00D60A83"/>
    <w:rsid w:val="00D76D92"/>
    <w:rsid w:val="00D9544A"/>
    <w:rsid w:val="00DD7C5F"/>
    <w:rsid w:val="00E61E0C"/>
    <w:rsid w:val="00E7171E"/>
    <w:rsid w:val="00ED2948"/>
    <w:rsid w:val="00EF53AB"/>
    <w:rsid w:val="00F5202C"/>
    <w:rsid w:val="00F54E13"/>
    <w:rsid w:val="00F5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>
      <o:colormru v:ext="edit" colors="#ddd"/>
    </o:shapedefaults>
    <o:shapelayout v:ext="edit">
      <o:idmap v:ext="edit" data="1"/>
    </o:shapelayout>
  </w:shapeDefaults>
  <w:decimalSymbol w:val=","/>
  <w:listSeparator w:val=";"/>
  <w14:docId w14:val="1DF91C00"/>
  <w15:docId w15:val="{165AD487-7666-4300-88EE-B2CB0B070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72C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widowControl w:val="0"/>
      <w:autoSpaceDE w:val="0"/>
      <w:autoSpaceDN w:val="0"/>
      <w:adjustRightInd w:val="0"/>
      <w:outlineLvl w:val="0"/>
    </w:pPr>
    <w:rPr>
      <w:b/>
      <w:bCs/>
      <w:caps/>
      <w:szCs w:val="20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cs="Arial"/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pBdr>
        <w:bottom w:val="single" w:sz="4" w:space="1" w:color="auto"/>
      </w:pBdr>
      <w:jc w:val="center"/>
    </w:pPr>
    <w:rPr>
      <w:b/>
      <w:lang w:val="en-US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rPr>
      <w:lang w:val="bg-BG"/>
    </w:rPr>
  </w:style>
  <w:style w:type="paragraph" w:styleId="a7">
    <w:name w:val="Body Text"/>
    <w:pPr>
      <w:autoSpaceDE w:val="0"/>
      <w:autoSpaceDN w:val="0"/>
      <w:adjustRightInd w:val="0"/>
      <w:spacing w:line="300" w:lineRule="exact"/>
      <w:ind w:firstLine="397"/>
      <w:jc w:val="both"/>
    </w:pPr>
    <w:rPr>
      <w:bCs/>
      <w:sz w:val="24"/>
      <w:lang w:eastAsia="en-US"/>
    </w:rPr>
  </w:style>
  <w:style w:type="character" w:styleId="a8">
    <w:name w:val="Hyperlink"/>
    <w:rPr>
      <w:color w:val="0000FF"/>
      <w:u w:val="single"/>
    </w:rPr>
  </w:style>
  <w:style w:type="table" w:styleId="a9">
    <w:name w:val="Table Grid"/>
    <w:basedOn w:val="a1"/>
    <w:rsid w:val="00026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basedOn w:val="a"/>
    <w:rsid w:val="00AE19CE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Style2">
    <w:name w:val="Style2"/>
    <w:basedOn w:val="a"/>
    <w:rsid w:val="004779A1"/>
    <w:pPr>
      <w:widowControl w:val="0"/>
      <w:autoSpaceDE w:val="0"/>
      <w:autoSpaceDN w:val="0"/>
      <w:adjustRightInd w:val="0"/>
    </w:pPr>
    <w:rPr>
      <w:rFonts w:ascii="Corbel" w:hAnsi="Corbel" w:cs="Corbel"/>
    </w:rPr>
  </w:style>
  <w:style w:type="character" w:customStyle="1" w:styleId="FontStyle11">
    <w:name w:val="Font Style11"/>
    <w:rsid w:val="004779A1"/>
    <w:rPr>
      <w:rFonts w:ascii="Corbel" w:hAnsi="Corbel" w:cs="Corbel"/>
      <w:b/>
      <w:bCs/>
      <w:sz w:val="18"/>
      <w:szCs w:val="18"/>
    </w:rPr>
  </w:style>
  <w:style w:type="paragraph" w:customStyle="1" w:styleId="Style7">
    <w:name w:val="Style7"/>
    <w:basedOn w:val="a"/>
    <w:rsid w:val="004779A1"/>
    <w:pPr>
      <w:widowControl w:val="0"/>
      <w:autoSpaceDE w:val="0"/>
      <w:autoSpaceDN w:val="0"/>
      <w:adjustRightInd w:val="0"/>
    </w:pPr>
    <w:rPr>
      <w:rFonts w:ascii="Corbel" w:hAnsi="Corbel" w:cs="Corbel"/>
    </w:rPr>
  </w:style>
  <w:style w:type="character" w:customStyle="1" w:styleId="FontStyle15">
    <w:name w:val="Font Style15"/>
    <w:rsid w:val="004779A1"/>
    <w:rPr>
      <w:rFonts w:ascii="Corbel" w:hAnsi="Corbel" w:cs="Corbel"/>
      <w:sz w:val="12"/>
      <w:szCs w:val="12"/>
    </w:rPr>
  </w:style>
  <w:style w:type="character" w:customStyle="1" w:styleId="FontStyle29">
    <w:name w:val="Font Style29"/>
    <w:rsid w:val="004779A1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rsid w:val="004B0334"/>
    <w:pPr>
      <w:widowControl w:val="0"/>
      <w:autoSpaceDE w:val="0"/>
      <w:autoSpaceDN w:val="0"/>
      <w:adjustRightInd w:val="0"/>
    </w:pPr>
    <w:rPr>
      <w:rFonts w:ascii="Corbel" w:hAnsi="Corbel" w:cs="Corbel"/>
    </w:rPr>
  </w:style>
  <w:style w:type="paragraph" w:customStyle="1" w:styleId="Style5">
    <w:name w:val="Style5"/>
    <w:basedOn w:val="a"/>
    <w:rsid w:val="004B0334"/>
    <w:pPr>
      <w:widowControl w:val="0"/>
      <w:autoSpaceDE w:val="0"/>
      <w:autoSpaceDN w:val="0"/>
      <w:adjustRightInd w:val="0"/>
      <w:spacing w:line="466" w:lineRule="exact"/>
      <w:jc w:val="both"/>
    </w:pPr>
    <w:rPr>
      <w:rFonts w:ascii="Corbel" w:hAnsi="Corbel" w:cs="Corbel"/>
    </w:rPr>
  </w:style>
  <w:style w:type="character" w:customStyle="1" w:styleId="a4">
    <w:name w:val="Горен колонтитул Знак"/>
    <w:basedOn w:val="a0"/>
    <w:link w:val="a3"/>
    <w:rsid w:val="000C1AF9"/>
    <w:rPr>
      <w:b/>
      <w:sz w:val="24"/>
      <w:szCs w:val="24"/>
      <w:lang w:val="en-US"/>
    </w:rPr>
  </w:style>
  <w:style w:type="paragraph" w:styleId="ab">
    <w:name w:val="Balloon Text"/>
    <w:basedOn w:val="a"/>
    <w:link w:val="ac"/>
    <w:semiHidden/>
    <w:unhideWhenUsed/>
    <w:rsid w:val="00417A4A"/>
    <w:rPr>
      <w:rFonts w:ascii="Segoe UI" w:hAnsi="Segoe UI" w:cs="Segoe UI"/>
      <w:sz w:val="18"/>
      <w:szCs w:val="18"/>
    </w:rPr>
  </w:style>
  <w:style w:type="character" w:customStyle="1" w:styleId="ac">
    <w:name w:val="Изнесен текст Знак"/>
    <w:basedOn w:val="a0"/>
    <w:link w:val="ab"/>
    <w:semiHidden/>
    <w:rsid w:val="00417A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aterina\Application%20Data\Microsoft\Templates\CD_DG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wrexykjjjnr21CmrFa0gheD85SQeUIlPTwGU7DJ7+jU=</DigestValue>
    </Reference>
    <Reference Type="http://www.w3.org/2000/09/xmldsig#Object" URI="#idOfficeObject">
      <DigestMethod Algorithm="http://www.w3.org/2001/04/xmlenc#sha256"/>
      <DigestValue>n0yb8XSnmMWhq9e30pOncNtRmgV39Jr0QMCeZ6vk41A=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NLzVfxWceaiRMFxXEdBLzZ1unVl+o1bgawqAinkc11s=</DigestValue>
    </Reference>
    <Reference Type="http://www.w3.org/2000/09/xmldsig#Object" URI="#idValidSigLnImg">
      <DigestMethod Algorithm="http://www.w3.org/2001/04/xmlenc#sha256"/>
      <DigestValue>1ZPNfcGQQyQ+X8E75b0G+TarEFAbeMvmVNp2iP9O7kM=</DigestValue>
    </Reference>
    <Reference Type="http://www.w3.org/2000/09/xmldsig#Object" URI="#idInvalidSigLnImg">
      <DigestMethod Algorithm="http://www.w3.org/2001/04/xmlenc#sha256"/>
      <DigestValue>7dQKO6gJbh6m8QNMIryWtjYT52k6NPh5+9zXquezm30=</DigestValue>
    </Reference>
  </SignedInfo>
  <SignatureValue>rESVMLnjxfAAq4aUfhlmhKMFj0lkDhoGxl/FtG7JZGorN0YSk1wbn9/Nqn7jPvn7dVBKj/SCZ2T0
B1uUNwNdJF5PcLGINVCoGfy1DMGDUmSYq4VbRv0kVr7Qo5uWxX+jE+bfMmJ67KUDgdvcoMBIvgwg
fKivtU51l2s5gMLWlOAs0iFOOcPjdKkVgsmkoPrxwfmh7kWv2JgqpxaQ9JVJRtQ4h+7C/fmxtaJb
nRcqhD4gK/R9C5/4ht7dKHXDPjgoftt4PDPUqsYFjIVqeBym2IApWrCCTRqG+tGHldGfxeqO7h6S
EcGZYxNgmbf4ltXLoPxFLHH21y790243Cq5QGA==</SignatureValue>
  <KeyInfo>
    <X509Data>
      <X509Certificate>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Tu0NLGZZEs0oQVxGVb0B/5ju7UbefAxGVf9rY0OoNOw=</DigestValue>
      </Reference>
      <Reference URI="/word/_rels/settings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MeMdvlOYwwMMcNNF9PpZmRy5KEj59y7/4MoPBK7WBk0=</DigestValue>
      </Reference>
      <Reference URI="/word/document.xml?ContentType=application/vnd.openxmlformats-officedocument.wordprocessingml.document.main+xml">
        <DigestMethod Algorithm="http://www.w3.org/2001/04/xmlenc#sha256"/>
        <DigestValue>OdwWxJ3Ud4YK9/HxKzhtyR4X3uMfV7TPYqJ8uTYt3xI=</DigestValue>
      </Reference>
      <Reference URI="/word/endnotes.xml?ContentType=application/vnd.openxmlformats-officedocument.wordprocessingml.endnotes+xml">
        <DigestMethod Algorithm="http://www.w3.org/2001/04/xmlenc#sha256"/>
        <DigestValue>vr6/rk+yWAwXbfnJyy/EEAqI6ppjOeDk3wUbDk0Xmq0=</DigestValue>
      </Reference>
      <Reference URI="/word/fontTable.xml?ContentType=application/vnd.openxmlformats-officedocument.wordprocessingml.fontTable+xml">
        <DigestMethod Algorithm="http://www.w3.org/2001/04/xmlenc#sha256"/>
        <DigestValue>QbOhwY/rxy2BSsVY0Ri9BpTVx23FxcxIGulb4SkBePM=</DigestValue>
      </Reference>
      <Reference URI="/word/footer1.xml?ContentType=application/vnd.openxmlformats-officedocument.wordprocessingml.footer+xml">
        <DigestMethod Algorithm="http://www.w3.org/2001/04/xmlenc#sha256"/>
        <DigestValue>lKHXrivAb4Zwom0jQgYgpapZ71klvIKV3h5VX3tdiLc=</DigestValue>
      </Reference>
      <Reference URI="/word/footer2.xml?ContentType=application/vnd.openxmlformats-officedocument.wordprocessingml.footer+xml">
        <DigestMethod Algorithm="http://www.w3.org/2001/04/xmlenc#sha256"/>
        <DigestValue>PGstAWxBqlbWyPh0Td3NPX3wCEb14k+hOcCloqP31HM=</DigestValue>
      </Reference>
      <Reference URI="/word/footnotes.xml?ContentType=application/vnd.openxmlformats-officedocument.wordprocessingml.footnotes+xml">
        <DigestMethod Algorithm="http://www.w3.org/2001/04/xmlenc#sha256"/>
        <DigestValue>LoyTkHG1Ag+rakSayu7nhUn1LNqPNmpO8EFSPUDYL4c=</DigestValue>
      </Reference>
      <Reference URI="/word/header1.xml?ContentType=application/vnd.openxmlformats-officedocument.wordprocessingml.header+xml">
        <DigestMethod Algorithm="http://www.w3.org/2001/04/xmlenc#sha256"/>
        <DigestValue>RIAmmoDLHT49ISRAJxst0m2ZoomFO8QDwwW1aKDvhzs=</DigestValue>
      </Reference>
      <Reference URI="/word/header2.xml?ContentType=application/vnd.openxmlformats-officedocument.wordprocessingml.header+xml">
        <DigestMethod Algorithm="http://www.w3.org/2001/04/xmlenc#sha256"/>
        <DigestValue>cLYc61/l0ecxR1VdNJa5B0UTp7zVO2+oMpz+67XK5Co=</DigestValue>
      </Reference>
      <Reference URI="/word/media/image1.emf?ContentType=image/x-emf">
        <DigestMethod Algorithm="http://www.w3.org/2001/04/xmlenc#sha256"/>
        <DigestValue>NJ77dyF+jiwc2oiDLn5/jexMmdjtkHzgtukwCTDMIt0=</DigestValue>
      </Reference>
      <Reference URI="/word/numbering.xml?ContentType=application/vnd.openxmlformats-officedocument.wordprocessingml.numbering+xml">
        <DigestMethod Algorithm="http://www.w3.org/2001/04/xmlenc#sha256"/>
        <DigestValue>77QJBSYcoUdnDlupc9bRuZR9vjTRDw48TUixLJEJ0mo=</DigestValue>
      </Reference>
      <Reference URI="/word/settings.xml?ContentType=application/vnd.openxmlformats-officedocument.wordprocessingml.settings+xml">
        <DigestMethod Algorithm="http://www.w3.org/2001/04/xmlenc#sha256"/>
        <DigestValue>IWbrmqzuUgaRcn9Bq7QNeFIyVSVod/LGW/xjGZuQvAY=</DigestValue>
      </Reference>
      <Reference URI="/word/styles.xml?ContentType=application/vnd.openxmlformats-officedocument.wordprocessingml.styles+xml">
        <DigestMethod Algorithm="http://www.w3.org/2001/04/xmlenc#sha256"/>
        <DigestValue>88OdH4udnxeWgu2fdODYdAypgZkpaZpHR7HVpq+EZTw=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JUcExltPBufU7L/PJENXfnkRkoichYa130L/aDTVcMg=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2020-03-20T15:29:05Z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{B392582E-2104-4718-A459-C7E37B58BECB}</SetupID>
          <SignatureText>ГК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2020-03-20T15:29:05Z</xd:SigningTime>
          <xd:SigningCertificate>
            <xd:Cert>
              <xd:CertDigest>
                <DigestMethod Algorithm="http://www.w3.org/2001/04/xmlenc#sha256"/>
                <DigestValue>Rtj8N7SL+uHLzm5qDBIGfq9I7018oHeTMR8vPM6AcWM=</DigestValue>
              </xd:CertDigest>
              <xd:IssuerSerial>
                <X509IssuerName>CN=B-Trust Operational Qualified CA, OU=B-Trust, O=BORICA AD, OID.2.5.4.97=NTRBG-201230426, C=BG</X509IssuerName>
                <X509SerialNumber>600102634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</xd:EncapsulatedX509Certificate>
            <xd:EncapsulatedX509Certificate>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</xd:EncapsulatedX509Certificate>
          </xd:CertificateValues>
        </xd:UnsignedSignatureProperties>
      </xd:UnsignedProperties>
    </xd:QualifyingProperties>
  </Object>
  <Object Id="idValidSigLnImg">AQAAAGwAAAAAAAAAAAAAAP8AAAB/AAAAAAAAAAAAAAAvGQAAogwAACBFTUYAAAEArBsAAKoAAAAGAAAAAAAAAAAAAAAAAAAAVgUAAAADAABYAQAAwgAAAAAAAAAAAAAAAAAAAMA/BQDQ9QI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G8AuAAAACA0zhIAAAAAAAAAAJIunFMzLX/yiKTGU9CjDwEAAAAAiKTGU2U3m1PQow8B2JHYADyS2ABLhcFT/////yiS2ACeuJ1TehyiU9K4nVPwK5xTAiycU38tf/KIpMZTHy1/8lCS2AAEAAAArJPYAKyT2AAAAgAApJLYAAAA3nR8ktgAvBLWdBAAAACuk9gABgAAAIlu3nTpe310VAZjfwYAAADMEtZ0rJPYAAACAACsk9gAAAAAAAAAAAAAAAAAAAAAAAAAAAAAAAAAAAAAAAAAAAAAAAAATtq+ewAAAADQktgAEmnedAAAAAAAAgAArJPYAAYAAACsk9gAZHYACAAAAAAlAAAADAAAAAMAAAAYAAAADAAAAAAAAAISAAAADAAAAAEAAAAWAAAADAAAAAgAAABUAAAAVAAAAAoAAAAnAAAAHgAAAEoAAAABAAAA0XbJQVUVy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ISAAAADAAAAAEAAAAeAAAAGAAAAAkAAABQAAAA9wAAAF0AAAAlAAAADAAAAAEAAABUAAAArAAAAAoAAABQAAAAZwAAAFwAAAABAAAA0XbJQVUVykEKAAAAUAAAABAAAABMAAAAAAAAAAAAAAAAAAAA//////////9sAAAAEwQwBDsEOAQ9BDAEIAAaBD4EQgQ7BDUEPQRBBDoEMAQFAAAABgAAAAYAAAAHAAAABwAAAAYAAAADAAAABgAAAAcAAAAFAAAABgAAAAYAAAAHAAAABQAAAAY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</Object>
  <Object Id="idInvalidSigLnImg">AQAAAGwAAAAAAAAAAAAAAP8AAAB/AAAAAAAAAAAAAAAvGQAAogwAACBFTUYAAAEAQB8AALAAAAAGAAAAAAAAAAAAAAAAAAAAVgUAAAADAABYAQAAwgAAAAAAAAAAAAAAAAAAAMA/BQDQ9QI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iGAAAAAcKDQcKDQcJDQ4WMShFrjFU1TJV1gECBAIDBAECBQoRKyZBowsTMQAAAAAAfqbJd6PIeqDCQFZ4JTd0Lk/HMVPSGy5uFiE4GypVJ0KnHjN9AAABAAAAAACcz+7S6ffb7fnC0t1haH0hMm8aLXIuT8ggOIwoRKslP58cK08AAAEAAAAAAMHg9P///////////+bm5k9SXjw/SzBRzTFU0y1NwSAyVzFGXwEBAqddCA8mnM/u69/SvI9jt4tgjIR9FBosDBEjMVTUMlXWMVPRKUSeDxk4AAAAjBgAAADT6ff///////+Tk5MjK0krSbkvUcsuT8YVJFoTIFIrSbgtTcEQHEcAAAAAAJzP7vT6/bTa8kRleixHhy1Nwi5PxiQtTnBwcJKSki81SRwtZAgOIwAAAAAAweD02+35gsLqZ5q6Jz1jNEJyOUZ4qamp+/v7////wdPeVnCJAQEC//8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CEgAAAAwAAAABAAAAHgAAABgAAAAJAAAAUAAAAPcAAABdAAAAJQAAAAwAAAABAAAAVAAAAKwAAAAKAAAAUAAAAGcAAABcAAAAAQAAANF2yUFVFcpBCgAAAFAAAAAQAAAATAAAAAAAAAAAAAAAAAAAAP//////////bAAAABMEMAQ7BDgEPQQwBCAAGgQ+BEIEOwQ1BD0EQQQ6BDAEBQAAAAYAAAAGAAAABwAAAAcAAAAGAAAAAwAAAAYAAAAHAAAABQAAAAYAAAAGAAAABwAAAAUAAAAG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CD_DG</Template>
  <TotalTime>100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Писмено искане от директора на детската градина за съгласуване от обществения съвет</vt:lpstr>
      <vt:lpstr>Заповед за определяне датата за провеждане на събрание на родителите в детска градина с над 100 деца</vt:lpstr>
    </vt:vector>
  </TitlesOfParts>
  <Company>Hewlett-Packard Company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Писмено искане от директора на детската градина за съгласуване от обществения съвет</dc:title>
  <dc:creator>РААБЕ България ЕООД</dc:creator>
  <cp:lastModifiedBy>kotlenska@outlook.com</cp:lastModifiedBy>
  <cp:revision>15</cp:revision>
  <cp:lastPrinted>2019-04-05T07:03:00Z</cp:lastPrinted>
  <dcterms:created xsi:type="dcterms:W3CDTF">2017-03-07T13:05:00Z</dcterms:created>
  <dcterms:modified xsi:type="dcterms:W3CDTF">2020-03-20T15:25:00Z</dcterms:modified>
</cp:coreProperties>
</file>