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ms-word.document.macroEnabled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9F7" w:rsidRPr="00A50B0F" w:rsidRDefault="002749F7" w:rsidP="007F16A9">
      <w:pPr>
        <w:pStyle w:val="a7"/>
        <w:rPr>
          <w:szCs w:val="24"/>
        </w:rPr>
      </w:pPr>
    </w:p>
    <w:p w:rsidR="007F16A9" w:rsidRPr="006E6D13" w:rsidRDefault="007F16A9" w:rsidP="00391D4F">
      <w:pPr>
        <w:pStyle w:val="a7"/>
        <w:ind w:firstLine="567"/>
        <w:rPr>
          <w:b/>
          <w:szCs w:val="24"/>
        </w:rPr>
      </w:pPr>
    </w:p>
    <w:p w:rsidR="00AA45FF" w:rsidRPr="006E6D13" w:rsidRDefault="00AA45FF" w:rsidP="00AA45FF">
      <w:pPr>
        <w:ind w:firstLine="567"/>
        <w:jc w:val="both"/>
        <w:rPr>
          <w:b/>
        </w:rPr>
      </w:pPr>
      <w:r w:rsidRPr="006E6D13">
        <w:rPr>
          <w:b/>
        </w:rPr>
        <w:t>ДО ПРЕДСЕДАТЕЛЯ</w:t>
      </w:r>
    </w:p>
    <w:p w:rsidR="00AA45FF" w:rsidRPr="006E6D13" w:rsidRDefault="00AA45FF" w:rsidP="00AA45FF">
      <w:pPr>
        <w:ind w:firstLine="567"/>
        <w:jc w:val="both"/>
        <w:rPr>
          <w:b/>
        </w:rPr>
      </w:pPr>
      <w:r w:rsidRPr="006E6D13">
        <w:rPr>
          <w:b/>
        </w:rPr>
        <w:t>НА ОБЩЕСТВЕНИЯ СЪВЕТ</w:t>
      </w:r>
      <w:r w:rsidR="006E6D13">
        <w:rPr>
          <w:b/>
        </w:rPr>
        <w:t xml:space="preserve"> </w:t>
      </w:r>
    </w:p>
    <w:p w:rsidR="00AA45FF" w:rsidRPr="006E6D13" w:rsidRDefault="006E6D13" w:rsidP="00AA45FF">
      <w:pPr>
        <w:ind w:firstLine="567"/>
        <w:jc w:val="both"/>
        <w:rPr>
          <w:b/>
        </w:rPr>
      </w:pPr>
      <w:r w:rsidRPr="006E6D13">
        <w:rPr>
          <w:b/>
        </w:rPr>
        <w:t>КЪМ ДЕТСКА ГРАДИНА „БУРАТИНО” СУВОРОВО</w:t>
      </w:r>
    </w:p>
    <w:p w:rsidR="00AA45FF" w:rsidRDefault="00AA45FF" w:rsidP="00AA45FF">
      <w:pPr>
        <w:ind w:firstLine="567"/>
        <w:jc w:val="both"/>
      </w:pPr>
    </w:p>
    <w:p w:rsidR="00AA45FF" w:rsidRDefault="00AA45FF" w:rsidP="00AA45FF">
      <w:pPr>
        <w:ind w:firstLine="567"/>
        <w:jc w:val="both"/>
      </w:pPr>
    </w:p>
    <w:p w:rsidR="00AA45FF" w:rsidRDefault="00AA45FF" w:rsidP="00AA45FF">
      <w:pPr>
        <w:ind w:firstLine="567"/>
        <w:jc w:val="both"/>
      </w:pPr>
      <w:r>
        <w:t xml:space="preserve">  </w:t>
      </w:r>
    </w:p>
    <w:p w:rsidR="00307075" w:rsidRDefault="008B67C0" w:rsidP="008B67C0">
      <w:pPr>
        <w:ind w:firstLine="567"/>
        <w:jc w:val="both"/>
        <w:rPr>
          <w:lang w:val="ru-RU"/>
        </w:rPr>
      </w:pPr>
      <w:r w:rsidRPr="008B67C0">
        <w:t>Относно:</w:t>
      </w:r>
      <w:r w:rsidR="0075036C" w:rsidRPr="0075036C">
        <w:rPr>
          <w:lang w:val="ru-RU"/>
        </w:rPr>
        <w:t xml:space="preserve"> </w:t>
      </w:r>
      <w:proofErr w:type="spellStart"/>
      <w:r w:rsidR="004E147A">
        <w:rPr>
          <w:lang w:val="ru-RU"/>
        </w:rPr>
        <w:t>даване</w:t>
      </w:r>
      <w:proofErr w:type="spellEnd"/>
      <w:r w:rsidR="004E147A">
        <w:rPr>
          <w:lang w:val="ru-RU"/>
        </w:rPr>
        <w:t xml:space="preserve"> на становище  </w:t>
      </w:r>
      <w:r w:rsidR="00DC6F4F">
        <w:rPr>
          <w:lang w:val="ru-RU"/>
        </w:rPr>
        <w:t xml:space="preserve">за </w:t>
      </w:r>
      <w:proofErr w:type="spellStart"/>
      <w:r w:rsidR="00DC6F4F">
        <w:rPr>
          <w:lang w:val="ru-RU"/>
        </w:rPr>
        <w:t>разпределението</w:t>
      </w:r>
      <w:proofErr w:type="spellEnd"/>
      <w:r w:rsidR="00DC6F4F">
        <w:rPr>
          <w:lang w:val="ru-RU"/>
        </w:rPr>
        <w:t xml:space="preserve"> на бюджета на ДГ «Буратино» за 2020г. по </w:t>
      </w:r>
      <w:proofErr w:type="spellStart"/>
      <w:r w:rsidR="00DC6F4F">
        <w:rPr>
          <w:lang w:val="ru-RU"/>
        </w:rPr>
        <w:t>дейности</w:t>
      </w:r>
      <w:proofErr w:type="spellEnd"/>
      <w:r w:rsidR="00DC6F4F">
        <w:rPr>
          <w:lang w:val="ru-RU"/>
        </w:rPr>
        <w:t xml:space="preserve"> и размера на </w:t>
      </w:r>
      <w:proofErr w:type="spellStart"/>
      <w:r w:rsidR="00DC6F4F">
        <w:rPr>
          <w:lang w:val="ru-RU"/>
        </w:rPr>
        <w:t>капиталовите</w:t>
      </w:r>
      <w:proofErr w:type="spellEnd"/>
      <w:r w:rsidR="00DC6F4F">
        <w:rPr>
          <w:lang w:val="ru-RU"/>
        </w:rPr>
        <w:t xml:space="preserve"> </w:t>
      </w:r>
      <w:proofErr w:type="spellStart"/>
      <w:r w:rsidR="00DC6F4F">
        <w:rPr>
          <w:lang w:val="ru-RU"/>
        </w:rPr>
        <w:t>разходи</w:t>
      </w:r>
      <w:proofErr w:type="spellEnd"/>
    </w:p>
    <w:p w:rsidR="00DC6F4F" w:rsidRDefault="00DC6F4F" w:rsidP="008B67C0">
      <w:pPr>
        <w:ind w:firstLine="567"/>
        <w:jc w:val="both"/>
      </w:pPr>
    </w:p>
    <w:p w:rsidR="008B67C0" w:rsidRDefault="008B67C0" w:rsidP="008B67C0">
      <w:pPr>
        <w:ind w:firstLine="567"/>
        <w:jc w:val="both"/>
        <w:rPr>
          <w:lang w:val="en-US"/>
        </w:rPr>
      </w:pPr>
      <w:r>
        <w:t xml:space="preserve"> </w:t>
      </w:r>
      <w:r>
        <w:rPr>
          <w:b/>
        </w:rPr>
        <w:t xml:space="preserve">УВАЖАЕМИ ГОСПОДИН/ГОСПОЖО </w:t>
      </w:r>
      <w:proofErr w:type="spellStart"/>
      <w:r w:rsidR="00923B35">
        <w:rPr>
          <w:b/>
          <w:sz w:val="32"/>
          <w:szCs w:val="32"/>
        </w:rPr>
        <w:t>Айлян</w:t>
      </w:r>
      <w:proofErr w:type="spellEnd"/>
      <w:r w:rsidR="00923B35">
        <w:rPr>
          <w:b/>
          <w:sz w:val="32"/>
          <w:szCs w:val="32"/>
        </w:rPr>
        <w:t xml:space="preserve"> </w:t>
      </w:r>
      <w:proofErr w:type="spellStart"/>
      <w:r w:rsidR="00923B35">
        <w:rPr>
          <w:b/>
          <w:sz w:val="32"/>
          <w:szCs w:val="32"/>
        </w:rPr>
        <w:t>Арунова</w:t>
      </w:r>
      <w:proofErr w:type="spellEnd"/>
      <w:r w:rsidRPr="00AA45FF">
        <w:t>,</w:t>
      </w:r>
      <w:r>
        <w:t xml:space="preserve">      </w:t>
      </w:r>
    </w:p>
    <w:p w:rsidR="008B67C0" w:rsidRDefault="008B67C0" w:rsidP="008B67C0">
      <w:pPr>
        <w:ind w:firstLine="567"/>
        <w:jc w:val="both"/>
        <w:rPr>
          <w:lang w:val="en-US"/>
        </w:rPr>
      </w:pPr>
    </w:p>
    <w:p w:rsidR="00307075" w:rsidRDefault="008B67C0" w:rsidP="00307075">
      <w:pPr>
        <w:ind w:firstLine="567"/>
        <w:jc w:val="both"/>
      </w:pPr>
      <w:r w:rsidRPr="008B67C0">
        <w:t xml:space="preserve">В изпълнение на чл. 16, ал. 1, т. 4 от </w:t>
      </w:r>
      <w:r>
        <w:t>Правилника за създаването, устройството и дейността на обществените съвети към детските градини и училищата</w:t>
      </w:r>
      <w:r w:rsidRPr="008B67C0">
        <w:t xml:space="preserve">, моля общественият съвет да даде </w:t>
      </w:r>
      <w:r w:rsidR="00E72136">
        <w:rPr>
          <w:lang w:val="ru-RU"/>
        </w:rPr>
        <w:t xml:space="preserve">становище  </w:t>
      </w:r>
      <w:r w:rsidR="00DC6F4F">
        <w:rPr>
          <w:lang w:val="ru-RU"/>
        </w:rPr>
        <w:t xml:space="preserve">за </w:t>
      </w:r>
      <w:proofErr w:type="spellStart"/>
      <w:r w:rsidR="00DC6F4F">
        <w:rPr>
          <w:lang w:val="ru-RU"/>
        </w:rPr>
        <w:t>разпределението</w:t>
      </w:r>
      <w:proofErr w:type="spellEnd"/>
      <w:r w:rsidR="00DC6F4F">
        <w:rPr>
          <w:lang w:val="ru-RU"/>
        </w:rPr>
        <w:t xml:space="preserve"> на бюджета на ДГ «Буратино» за 2020г. по </w:t>
      </w:r>
      <w:proofErr w:type="spellStart"/>
      <w:r w:rsidR="00DC6F4F">
        <w:rPr>
          <w:lang w:val="ru-RU"/>
        </w:rPr>
        <w:t>дейности</w:t>
      </w:r>
      <w:proofErr w:type="spellEnd"/>
      <w:r w:rsidR="00DC6F4F">
        <w:rPr>
          <w:lang w:val="ru-RU"/>
        </w:rPr>
        <w:t xml:space="preserve"> и размера на </w:t>
      </w:r>
      <w:proofErr w:type="spellStart"/>
      <w:r w:rsidR="00DC6F4F">
        <w:rPr>
          <w:lang w:val="ru-RU"/>
        </w:rPr>
        <w:t>капиталовите</w:t>
      </w:r>
      <w:proofErr w:type="spellEnd"/>
      <w:r w:rsidR="00DC6F4F">
        <w:rPr>
          <w:lang w:val="ru-RU"/>
        </w:rPr>
        <w:t xml:space="preserve"> </w:t>
      </w:r>
      <w:proofErr w:type="spellStart"/>
      <w:r w:rsidR="00DC6F4F">
        <w:rPr>
          <w:lang w:val="ru-RU"/>
        </w:rPr>
        <w:t>разходи</w:t>
      </w:r>
      <w:proofErr w:type="spellEnd"/>
      <w:r w:rsidR="00DC6F4F">
        <w:rPr>
          <w:lang w:val="ru-RU"/>
        </w:rPr>
        <w:t>.</w:t>
      </w:r>
    </w:p>
    <w:p w:rsidR="00E72136" w:rsidRDefault="00E72136" w:rsidP="00E72136">
      <w:pPr>
        <w:ind w:firstLine="567"/>
        <w:jc w:val="both"/>
      </w:pPr>
    </w:p>
    <w:p w:rsidR="008B67C0" w:rsidRDefault="008B67C0" w:rsidP="008B67C0">
      <w:pPr>
        <w:ind w:firstLine="567"/>
        <w:jc w:val="both"/>
      </w:pPr>
    </w:p>
    <w:p w:rsidR="008B67C0" w:rsidRPr="008B67C0" w:rsidRDefault="008B67C0" w:rsidP="006E6D13">
      <w:pPr>
        <w:ind w:firstLine="567"/>
        <w:jc w:val="both"/>
      </w:pPr>
      <w:r>
        <w:t xml:space="preserve"> Във връзка с гореизложеното, очакваме становището на обществения съвет до </w:t>
      </w:r>
      <w:r w:rsidR="00DC6F4F">
        <w:t>30.03</w:t>
      </w:r>
      <w:r w:rsidR="00923B35">
        <w:t>.2020</w:t>
      </w:r>
      <w:r w:rsidR="006E6D13">
        <w:t>г.</w:t>
      </w:r>
    </w:p>
    <w:p w:rsidR="00DC6F4F" w:rsidRDefault="008B67C0" w:rsidP="00DC6F4F">
      <w:pPr>
        <w:ind w:firstLine="567"/>
        <w:jc w:val="both"/>
        <w:rPr>
          <w:lang w:val="ru-RU"/>
        </w:rPr>
      </w:pPr>
      <w:r w:rsidRPr="008B67C0">
        <w:t>Приложение:</w:t>
      </w:r>
      <w:r w:rsidR="00DC6F4F">
        <w:t>1.</w:t>
      </w:r>
      <w:r w:rsidRPr="008B67C0">
        <w:t xml:space="preserve">  </w:t>
      </w:r>
      <w:r w:rsidR="00307075">
        <w:t xml:space="preserve">Таблица с </w:t>
      </w:r>
      <w:proofErr w:type="spellStart"/>
      <w:r w:rsidR="00DC6F4F">
        <w:rPr>
          <w:lang w:val="ru-RU"/>
        </w:rPr>
        <w:t>разпределението</w:t>
      </w:r>
      <w:proofErr w:type="spellEnd"/>
      <w:r w:rsidR="00DC6F4F">
        <w:rPr>
          <w:lang w:val="ru-RU"/>
        </w:rPr>
        <w:t xml:space="preserve"> на бюджета на ДГ «Буратино» за 2020г. по </w:t>
      </w:r>
      <w:proofErr w:type="spellStart"/>
      <w:r w:rsidR="00DC6F4F">
        <w:rPr>
          <w:lang w:val="ru-RU"/>
        </w:rPr>
        <w:t>дейности</w:t>
      </w:r>
      <w:proofErr w:type="spellEnd"/>
      <w:r w:rsidR="00DC6F4F">
        <w:rPr>
          <w:lang w:val="ru-RU"/>
        </w:rPr>
        <w:t xml:space="preserve"> и размера на </w:t>
      </w:r>
      <w:proofErr w:type="spellStart"/>
      <w:r w:rsidR="00DC6F4F">
        <w:rPr>
          <w:lang w:val="ru-RU"/>
        </w:rPr>
        <w:t>капиталовите</w:t>
      </w:r>
      <w:proofErr w:type="spellEnd"/>
      <w:r w:rsidR="00DC6F4F">
        <w:rPr>
          <w:lang w:val="ru-RU"/>
        </w:rPr>
        <w:t xml:space="preserve"> </w:t>
      </w:r>
      <w:proofErr w:type="spellStart"/>
      <w:r w:rsidR="00DC6F4F">
        <w:rPr>
          <w:lang w:val="ru-RU"/>
        </w:rPr>
        <w:t>разходи</w:t>
      </w:r>
      <w:proofErr w:type="spellEnd"/>
    </w:p>
    <w:p w:rsidR="00DC6F4F" w:rsidRDefault="00DC6F4F" w:rsidP="00DC6F4F">
      <w:pPr>
        <w:ind w:firstLine="567"/>
        <w:jc w:val="both"/>
        <w:rPr>
          <w:lang w:val="ru-RU"/>
        </w:rPr>
      </w:pPr>
      <w:r>
        <w:rPr>
          <w:lang w:val="ru-RU"/>
        </w:rPr>
        <w:t xml:space="preserve">                        2.Обяснителна записка</w:t>
      </w:r>
    </w:p>
    <w:p w:rsidR="008B67C0" w:rsidRPr="008B67C0" w:rsidRDefault="008B67C0" w:rsidP="00E72136">
      <w:pPr>
        <w:ind w:firstLine="567"/>
        <w:jc w:val="both"/>
        <w:rPr>
          <w:i/>
        </w:rPr>
      </w:pPr>
    </w:p>
    <w:p w:rsidR="008B67C0" w:rsidRDefault="008B67C0" w:rsidP="008B67C0">
      <w:pPr>
        <w:ind w:firstLine="567"/>
        <w:jc w:val="both"/>
        <w:rPr>
          <w:i/>
          <w:lang w:val="en-US"/>
        </w:rPr>
      </w:pPr>
    </w:p>
    <w:p w:rsidR="007F16A9" w:rsidRPr="00A50B0F" w:rsidRDefault="007F16A9" w:rsidP="007F16A9">
      <w:pPr>
        <w:pStyle w:val="a7"/>
        <w:rPr>
          <w:szCs w:val="24"/>
        </w:rPr>
      </w:pPr>
    </w:p>
    <w:p w:rsidR="007F16A9" w:rsidRPr="00A50B0F" w:rsidRDefault="007F16A9" w:rsidP="007F16A9">
      <w:pPr>
        <w:pStyle w:val="a7"/>
        <w:rPr>
          <w:szCs w:val="24"/>
        </w:rPr>
      </w:pPr>
      <w:r w:rsidRPr="00A50B0F">
        <w:rPr>
          <w:szCs w:val="24"/>
        </w:rPr>
        <w:t xml:space="preserve"> </w:t>
      </w:r>
    </w:p>
    <w:p w:rsidR="007F16A9" w:rsidRPr="00A50B0F" w:rsidRDefault="00053DEF" w:rsidP="006E6D13">
      <w:pPr>
        <w:pStyle w:val="a7"/>
        <w:jc w:val="center"/>
        <w:rPr>
          <w:szCs w:val="24"/>
        </w:rPr>
      </w:pPr>
      <w:r>
        <w:rPr>
          <w:szCs w:val="24"/>
        </w:rPr>
        <w:t xml:space="preserve">                              </w:t>
      </w:r>
      <w:r w:rsidR="007F16A9" w:rsidRPr="00A50B0F">
        <w:rPr>
          <w:szCs w:val="24"/>
        </w:rPr>
        <w:t xml:space="preserve"> </w:t>
      </w:r>
    </w:p>
    <w:p w:rsidR="007F16A9" w:rsidRDefault="006E6D13" w:rsidP="006E6D13">
      <w:pPr>
        <w:pStyle w:val="a7"/>
        <w:jc w:val="center"/>
        <w:rPr>
          <w:szCs w:val="24"/>
        </w:rPr>
      </w:pPr>
      <w:r>
        <w:rPr>
          <w:szCs w:val="24"/>
        </w:rPr>
        <w:t xml:space="preserve">                           </w:t>
      </w:r>
      <w:r w:rsidR="00053DEF">
        <w:rPr>
          <w:szCs w:val="24"/>
        </w:rPr>
        <w:t xml:space="preserve">                           </w:t>
      </w:r>
      <w:r w:rsidR="007D3CA4">
        <w:rPr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Ред за подпис на Microsoft Office..." style="width:192pt;height:96pt">
            <v:imagedata r:id="rId8" o:title=""/>
            <o:lock v:ext="edit" ungrouping="t" rotation="t" cropping="t" verticies="t" text="t" grouping="t"/>
            <o:signatureline v:ext="edit" id="{867D80FB-D630-4EEF-B8D3-97D9B9FE0205}" provid="{00000000-0000-0000-0000-000000000000}" o:suggestedsigner="Галина Котленска" o:suggestedsigner2="Директор ДГ &quot;Буратино&quot;" issignatureline="t"/>
          </v:shape>
        </w:pict>
      </w:r>
    </w:p>
    <w:p w:rsidR="006E6D13" w:rsidRPr="00A50B0F" w:rsidRDefault="006E6D13" w:rsidP="00DC6F4F">
      <w:pPr>
        <w:pStyle w:val="a7"/>
        <w:ind w:firstLine="0"/>
        <w:rPr>
          <w:szCs w:val="24"/>
        </w:rPr>
      </w:pPr>
    </w:p>
    <w:p w:rsidR="002749F7" w:rsidRPr="00A50B0F" w:rsidRDefault="007D3CA4" w:rsidP="006E6D13">
      <w:pPr>
        <w:pStyle w:val="a7"/>
        <w:jc w:val="center"/>
        <w:rPr>
          <w:szCs w:val="24"/>
        </w:rPr>
      </w:pPr>
      <w:r>
        <w:rPr>
          <w:szCs w:val="24"/>
        </w:rPr>
        <w:pict>
          <v:shape id="_x0000_i1027" type="#_x0000_t75" alt="Ред за подпис на Microsoft Office..." style="width:192pt;height:96pt">
            <v:imagedata r:id="rId9" o:title=""/>
            <o:lock v:ext="edit" ungrouping="t" rotation="t" cropping="t" verticies="t" text="t" grouping="t"/>
            <o:signatureline v:ext="edit" id="{A06DF9BE-0119-433B-984F-D3B4DC6947D3}" provid="{00000000-0000-0000-0000-000000000000}" o:suggestedsigner="Галина Котленска" o:suggestedsigner2="Директор ДГ &quot;Буратино&quot;" issignatureline="t"/>
          </v:shape>
        </w:pict>
      </w:r>
      <w:bookmarkStart w:id="0" w:name="_GoBack"/>
      <w:r>
        <w:rPr>
          <w:szCs w:val="24"/>
        </w:rPr>
        <w:pict>
          <v:shape id="_x0000_i1028" type="#_x0000_t75" alt="Ред за подпис на Microsoft Office..." style="width:192pt;height:96pt">
            <v:imagedata r:id="rId10" o:title=""/>
            <o:lock v:ext="edit" ungrouping="t" rotation="t" cropping="t" verticies="t" text="t" grouping="t"/>
            <o:signatureline v:ext="edit" id="{30BFB251-D1DF-41D2-9291-07FACF07D7D4}" provid="{00000000-0000-0000-0000-000000000000}" o:suggestedsigner="Галина Котленска" o:suggestedsigner2="Директор ДГ &quot;Буратино&quot;" issignatureline="t"/>
          </v:shape>
        </w:pict>
      </w:r>
      <w:bookmarkEnd w:id="0"/>
    </w:p>
    <w:sectPr w:rsidR="002749F7" w:rsidRPr="00A50B0F">
      <w:headerReference w:type="even" r:id="rId11"/>
      <w:headerReference w:type="default" r:id="rId12"/>
      <w:footerReference w:type="even" r:id="rId13"/>
      <w:footerReference w:type="default" r:id="rId14"/>
      <w:pgSz w:w="11907" w:h="16840" w:code="9"/>
      <w:pgMar w:top="1418" w:right="1588" w:bottom="1418" w:left="1588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495" w:rsidRDefault="00210495">
      <w:r>
        <w:separator/>
      </w:r>
    </w:p>
  </w:endnote>
  <w:endnote w:type="continuationSeparator" w:id="0">
    <w:p w:rsidR="00210495" w:rsidRDefault="00210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14" w:rsidRDefault="00D2461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4614" w:rsidRDefault="00D24614">
    <w:pPr>
      <w:pStyle w:val="a5"/>
      <w:pBdr>
        <w:top w:val="single" w:sz="4" w:space="1" w:color="auto"/>
      </w:pBdr>
      <w:ind w:right="360"/>
      <w:jc w:val="center"/>
      <w:rPr>
        <w:sz w:val="32"/>
      </w:rPr>
    </w:pPr>
    <w:r>
      <w:rPr>
        <w:rStyle w:val="a6"/>
        <w:sz w:val="20"/>
      </w:rPr>
      <w:t>Данъчно-счетоводен наръчник – Нормативен сборник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14" w:rsidRDefault="00D24614">
    <w:pPr>
      <w:pStyle w:val="a5"/>
      <w:pBdr>
        <w:top w:val="single" w:sz="4" w:space="1" w:color="auto"/>
      </w:pBdr>
      <w:tabs>
        <w:tab w:val="clear" w:pos="8306"/>
        <w:tab w:val="right" w:pos="8647"/>
      </w:tabs>
      <w:ind w:right="84"/>
      <w:jc w:val="center"/>
    </w:pPr>
    <w:r>
      <w:t xml:space="preserve">стр. </w:t>
    </w: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D3CA4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495" w:rsidRDefault="00210495">
      <w:r>
        <w:separator/>
      </w:r>
    </w:p>
  </w:footnote>
  <w:footnote w:type="continuationSeparator" w:id="0">
    <w:p w:rsidR="00210495" w:rsidRDefault="00210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14" w:rsidRDefault="00D24614">
    <w:pPr>
      <w:pStyle w:val="a3"/>
      <w:rPr>
        <w:b w:val="0"/>
        <w:bCs/>
      </w:rPr>
    </w:pPr>
  </w:p>
  <w:p w:rsidR="00D24614" w:rsidRDefault="00F8166F">
    <w:pPr>
      <w:pStyle w:val="a3"/>
      <w:rPr>
        <w:b w:val="0"/>
        <w:bCs/>
      </w:rPr>
    </w:pPr>
    <w:r>
      <w:rPr>
        <w:b w:val="0"/>
        <w:bCs/>
        <w:noProof/>
        <w:sz w:val="20"/>
        <w:lang w:val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-690245</wp:posOffset>
              </wp:positionH>
              <wp:positionV relativeFrom="paragraph">
                <wp:posOffset>191135</wp:posOffset>
              </wp:positionV>
              <wp:extent cx="457200" cy="685800"/>
              <wp:effectExtent l="0" t="635" r="4445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6858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4614" w:rsidRDefault="00D24614">
                          <w:pPr>
                            <w:pStyle w:val="2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A</w:t>
                          </w:r>
                        </w:p>
                        <w:p w:rsidR="00D24614" w:rsidRDefault="00D24614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lang w:val="en-US"/>
                            </w:rPr>
                            <w:t>1</w:t>
                          </w:r>
                        </w:p>
                        <w:p w:rsidR="00D24614" w:rsidRDefault="00D24614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  <w:noProof/>
                            </w:rPr>
                            <w:t>2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54.35pt;margin-top:15.05pt;width:36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" fillcolor="#ddd" stroked="f">
              <v:textbox inset="0,0,0,0">
                <w:txbxContent>
                  <w:p w:rsidR="00D24614" w:rsidRDefault="00D24614">
                    <w:pPr>
                      <w:pStyle w:val="2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A</w:t>
                    </w:r>
                  </w:p>
                  <w:p w:rsidR="00D24614" w:rsidRDefault="00D24614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lang w:val="en-US"/>
                      </w:rPr>
                      <w:t>1</w:t>
                    </w:r>
                  </w:p>
                  <w:p w:rsidR="00D24614" w:rsidRDefault="00D24614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>
                      <w:rPr>
                        <w:rStyle w:val="a6"/>
                        <w:noProof/>
                      </w:rPr>
                      <w:t>2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D24614" w:rsidRDefault="00D2461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D13" w:rsidRPr="006E6D13" w:rsidRDefault="007D3CA4" w:rsidP="006E6D13">
    <w:pPr>
      <w:pStyle w:val="a3"/>
      <w:rPr>
        <w:sz w:val="22"/>
        <w:szCs w:val="22"/>
      </w:rPr>
    </w:pPr>
    <w:r>
      <w:rPr>
        <w:noProof/>
        <w:sz w:val="22"/>
        <w:szCs w:val="22"/>
        <w:lang w:eastAsia="en-U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205" o:spid="_x0000_s2053" type="#_x0000_t136" style="position:absolute;left:0;text-align:left;margin-left:0;margin-top:0;width:567.5pt;height:170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ДГ БУРАТИНО"/>
          <w10:wrap anchorx="margin" anchory="margin"/>
        </v:shape>
      </w:pict>
    </w:r>
    <w:proofErr w:type="spellStart"/>
    <w:r w:rsidR="006E6D13" w:rsidRPr="006E6D13">
      <w:rPr>
        <w:sz w:val="22"/>
        <w:szCs w:val="22"/>
      </w:rPr>
      <w:t>Детска</w:t>
    </w:r>
    <w:proofErr w:type="spellEnd"/>
    <w:r w:rsidR="006E6D13" w:rsidRPr="006E6D13">
      <w:rPr>
        <w:sz w:val="22"/>
        <w:szCs w:val="22"/>
      </w:rPr>
      <w:t xml:space="preserve"> </w:t>
    </w:r>
    <w:proofErr w:type="spellStart"/>
    <w:r w:rsidR="006E6D13" w:rsidRPr="006E6D13">
      <w:rPr>
        <w:sz w:val="22"/>
        <w:szCs w:val="22"/>
      </w:rPr>
      <w:t>градина</w:t>
    </w:r>
    <w:proofErr w:type="spellEnd"/>
    <w:r w:rsidR="006E6D13" w:rsidRPr="006E6D13">
      <w:rPr>
        <w:sz w:val="22"/>
        <w:szCs w:val="22"/>
      </w:rPr>
      <w:t xml:space="preserve"> „</w:t>
    </w:r>
    <w:proofErr w:type="spellStart"/>
    <w:proofErr w:type="gramStart"/>
    <w:r w:rsidR="006E6D13" w:rsidRPr="006E6D13">
      <w:rPr>
        <w:sz w:val="22"/>
        <w:szCs w:val="22"/>
      </w:rPr>
      <w:t>Буратино”гр</w:t>
    </w:r>
    <w:proofErr w:type="spellEnd"/>
    <w:r w:rsidR="006E6D13" w:rsidRPr="006E6D13">
      <w:rPr>
        <w:sz w:val="22"/>
        <w:szCs w:val="22"/>
      </w:rPr>
      <w:t>.</w:t>
    </w:r>
    <w:proofErr w:type="gramEnd"/>
    <w:r w:rsidR="006E6D13" w:rsidRPr="006E6D13">
      <w:rPr>
        <w:sz w:val="22"/>
        <w:szCs w:val="22"/>
      </w:rPr>
      <w:t xml:space="preserve"> Суворово,обл.Варна,ул.”Снежанка”№9,</w:t>
    </w:r>
  </w:p>
  <w:p w:rsidR="006E6D13" w:rsidRPr="006E6D13" w:rsidRDefault="006E6D13" w:rsidP="006E6D13">
    <w:pPr>
      <w:pStyle w:val="a3"/>
      <w:rPr>
        <w:color w:val="000000"/>
        <w:sz w:val="22"/>
        <w:szCs w:val="22"/>
      </w:rPr>
    </w:pPr>
    <w:r w:rsidRPr="006E6D13">
      <w:rPr>
        <w:sz w:val="22"/>
        <w:szCs w:val="22"/>
      </w:rPr>
      <w:t xml:space="preserve">тел.0893 620 989,e-mail: </w:t>
    </w:r>
    <w:hyperlink r:id="rId1" w:history="1">
      <w:r w:rsidRPr="006E6D13">
        <w:rPr>
          <w:rStyle w:val="a8"/>
          <w:color w:val="000000"/>
          <w:sz w:val="22"/>
          <w:szCs w:val="22"/>
          <w:u w:val="none"/>
        </w:rPr>
        <w:t>odz_suvorovo68@abv.bg</w:t>
      </w:r>
    </w:hyperlink>
    <w:r w:rsidRPr="006E6D13">
      <w:rPr>
        <w:sz w:val="22"/>
        <w:szCs w:val="22"/>
      </w:rPr>
      <w:t xml:space="preserve">; </w:t>
    </w:r>
    <w:hyperlink r:id="rId2" w:history="1">
      <w:r w:rsidRPr="006E6D13">
        <w:rPr>
          <w:rStyle w:val="a8"/>
          <w:color w:val="000000"/>
          <w:sz w:val="22"/>
          <w:szCs w:val="22"/>
          <w:u w:val="none"/>
        </w:rPr>
        <w:t>odz_buratino68@abv.bg</w:t>
      </w:r>
    </w:hyperlink>
  </w:p>
  <w:p w:rsidR="00D24614" w:rsidRDefault="00D24614"/>
  <w:p w:rsidR="00D24614" w:rsidRPr="00AA45FF" w:rsidRDefault="008B67C0">
    <w:pPr>
      <w:pStyle w:val="a3"/>
    </w:pPr>
    <w:proofErr w:type="spellStart"/>
    <w:r w:rsidRPr="008B67C0">
      <w:t>Писмено</w:t>
    </w:r>
    <w:proofErr w:type="spellEnd"/>
    <w:r w:rsidRPr="008B67C0">
      <w:t xml:space="preserve"> </w:t>
    </w:r>
    <w:proofErr w:type="spellStart"/>
    <w:r w:rsidRPr="008B67C0">
      <w:t>искане</w:t>
    </w:r>
    <w:proofErr w:type="spellEnd"/>
    <w:r w:rsidRPr="008B67C0">
      <w:t xml:space="preserve"> </w:t>
    </w:r>
    <w:proofErr w:type="spellStart"/>
    <w:r w:rsidRPr="008B67C0">
      <w:t>от</w:t>
    </w:r>
    <w:proofErr w:type="spellEnd"/>
    <w:r w:rsidRPr="008B67C0">
      <w:t xml:space="preserve"> </w:t>
    </w:r>
    <w:proofErr w:type="spellStart"/>
    <w:r w:rsidRPr="008B67C0">
      <w:t>директора</w:t>
    </w:r>
    <w:proofErr w:type="spellEnd"/>
    <w:r w:rsidRPr="008B67C0">
      <w:t xml:space="preserve"> на </w:t>
    </w:r>
    <w:r w:rsidR="003F7E83">
      <w:rPr>
        <w:lang w:val="bg-BG"/>
      </w:rPr>
      <w:t xml:space="preserve">детската градина </w:t>
    </w:r>
    <w:r w:rsidR="0075036C">
      <w:t xml:space="preserve">за </w:t>
    </w:r>
    <w:proofErr w:type="spellStart"/>
    <w:r w:rsidR="0075036C">
      <w:t>становищ</w:t>
    </w:r>
    <w:r w:rsidRPr="008B67C0">
      <w:t>е</w:t>
    </w:r>
    <w:proofErr w:type="spellEnd"/>
    <w:r w:rsidR="0075036C">
      <w:rPr>
        <w:lang w:val="bg-BG"/>
      </w:rPr>
      <w:t xml:space="preserve"> и съгласуване</w:t>
    </w:r>
    <w:r w:rsidRPr="008B67C0">
      <w:t xml:space="preserve"> на </w:t>
    </w:r>
    <w:proofErr w:type="spellStart"/>
    <w:r w:rsidRPr="008B67C0">
      <w:t>обществения</w:t>
    </w:r>
    <w:proofErr w:type="spellEnd"/>
    <w:r w:rsidRPr="008B67C0">
      <w:t xml:space="preserve"> </w:t>
    </w:r>
    <w:proofErr w:type="spellStart"/>
    <w:r w:rsidRPr="008B67C0">
      <w:t>съвет</w:t>
    </w:r>
    <w:proofErr w:type="spellEnd"/>
  </w:p>
  <w:p w:rsidR="00D24614" w:rsidRDefault="00D24614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60118"/>
    <w:multiLevelType w:val="hybridMultilevel"/>
    <w:tmpl w:val="2C02AD1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D48A8"/>
    <w:multiLevelType w:val="hybridMultilevel"/>
    <w:tmpl w:val="0144F23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831168"/>
    <w:multiLevelType w:val="hybridMultilevel"/>
    <w:tmpl w:val="09404D8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4">
      <o:colormru v:ext="edit" colors="#ddd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ExportToHTMLPath" w:val="N:\raabe\doc\Normativna_uredba\Zakoni\ZBNZOK.html"/>
  </w:docVars>
  <w:rsids>
    <w:rsidRoot w:val="0003172C"/>
    <w:rsid w:val="000269B9"/>
    <w:rsid w:val="0003172C"/>
    <w:rsid w:val="00053DEF"/>
    <w:rsid w:val="00056214"/>
    <w:rsid w:val="000830A1"/>
    <w:rsid w:val="000F4088"/>
    <w:rsid w:val="00122D87"/>
    <w:rsid w:val="00161D67"/>
    <w:rsid w:val="00210495"/>
    <w:rsid w:val="00221F86"/>
    <w:rsid w:val="00271BC6"/>
    <w:rsid w:val="002749F7"/>
    <w:rsid w:val="002F3735"/>
    <w:rsid w:val="003014D2"/>
    <w:rsid w:val="00307075"/>
    <w:rsid w:val="00391D4F"/>
    <w:rsid w:val="003C687D"/>
    <w:rsid w:val="003C6C9E"/>
    <w:rsid w:val="003F7E83"/>
    <w:rsid w:val="00404491"/>
    <w:rsid w:val="00423853"/>
    <w:rsid w:val="00424530"/>
    <w:rsid w:val="00437C68"/>
    <w:rsid w:val="00443E87"/>
    <w:rsid w:val="00452BCB"/>
    <w:rsid w:val="004779A1"/>
    <w:rsid w:val="004A1E70"/>
    <w:rsid w:val="004B0334"/>
    <w:rsid w:val="004C3FD0"/>
    <w:rsid w:val="004D5813"/>
    <w:rsid w:val="004E147A"/>
    <w:rsid w:val="004F3DBD"/>
    <w:rsid w:val="00502CBD"/>
    <w:rsid w:val="00511142"/>
    <w:rsid w:val="00515485"/>
    <w:rsid w:val="00531F56"/>
    <w:rsid w:val="005631DE"/>
    <w:rsid w:val="00607109"/>
    <w:rsid w:val="00616322"/>
    <w:rsid w:val="00667B9D"/>
    <w:rsid w:val="006B3CA7"/>
    <w:rsid w:val="006E6D13"/>
    <w:rsid w:val="006F13C1"/>
    <w:rsid w:val="00703A30"/>
    <w:rsid w:val="0075036C"/>
    <w:rsid w:val="00751E12"/>
    <w:rsid w:val="007A7E6E"/>
    <w:rsid w:val="007D3CA4"/>
    <w:rsid w:val="007F16A9"/>
    <w:rsid w:val="008519A5"/>
    <w:rsid w:val="00860932"/>
    <w:rsid w:val="008B67C0"/>
    <w:rsid w:val="00923B35"/>
    <w:rsid w:val="009254A0"/>
    <w:rsid w:val="009366DB"/>
    <w:rsid w:val="0094380F"/>
    <w:rsid w:val="00952696"/>
    <w:rsid w:val="00975CEC"/>
    <w:rsid w:val="00A06483"/>
    <w:rsid w:val="00A40D36"/>
    <w:rsid w:val="00A50B0F"/>
    <w:rsid w:val="00A677F2"/>
    <w:rsid w:val="00AA45FF"/>
    <w:rsid w:val="00AD5382"/>
    <w:rsid w:val="00AE19CE"/>
    <w:rsid w:val="00B337DC"/>
    <w:rsid w:val="00B773B1"/>
    <w:rsid w:val="00B8244B"/>
    <w:rsid w:val="00B843DD"/>
    <w:rsid w:val="00BA4A00"/>
    <w:rsid w:val="00C21268"/>
    <w:rsid w:val="00C562D0"/>
    <w:rsid w:val="00C650B9"/>
    <w:rsid w:val="00D24614"/>
    <w:rsid w:val="00D60A83"/>
    <w:rsid w:val="00D61A6E"/>
    <w:rsid w:val="00D9544A"/>
    <w:rsid w:val="00DA3C6F"/>
    <w:rsid w:val="00DB3197"/>
    <w:rsid w:val="00DC6F4F"/>
    <w:rsid w:val="00E61E0C"/>
    <w:rsid w:val="00E7171E"/>
    <w:rsid w:val="00E72136"/>
    <w:rsid w:val="00ED2948"/>
    <w:rsid w:val="00EF53AB"/>
    <w:rsid w:val="00F02C5C"/>
    <w:rsid w:val="00F54E13"/>
    <w:rsid w:val="00F5743F"/>
    <w:rsid w:val="00F8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>
      <o:colormru v:ext="edit" colors="#ddd"/>
    </o:shapedefaults>
    <o:shapelayout v:ext="edit">
      <o:idmap v:ext="edit" data="1"/>
    </o:shapelayout>
  </w:shapeDefaults>
  <w:decimalSymbol w:val=","/>
  <w:listSeparator w:val=";"/>
  <w15:docId w15:val="{3E230129-394E-4686-8B75-E4C632AF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72C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widowControl w:val="0"/>
      <w:autoSpaceDE w:val="0"/>
      <w:autoSpaceDN w:val="0"/>
      <w:adjustRightInd w:val="0"/>
      <w:outlineLvl w:val="0"/>
    </w:pPr>
    <w:rPr>
      <w:b/>
      <w:bCs/>
      <w:caps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pBdr>
        <w:bottom w:val="single" w:sz="4" w:space="1" w:color="auto"/>
      </w:pBdr>
      <w:jc w:val="center"/>
    </w:pPr>
    <w:rPr>
      <w:b/>
      <w:lang w:val="en-US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rPr>
      <w:lang w:val="bg-BG"/>
    </w:rPr>
  </w:style>
  <w:style w:type="paragraph" w:styleId="a7">
    <w:name w:val="Body Text"/>
    <w:pPr>
      <w:autoSpaceDE w:val="0"/>
      <w:autoSpaceDN w:val="0"/>
      <w:adjustRightInd w:val="0"/>
      <w:spacing w:line="300" w:lineRule="exact"/>
      <w:ind w:firstLine="397"/>
      <w:jc w:val="both"/>
    </w:pPr>
    <w:rPr>
      <w:bCs/>
      <w:sz w:val="24"/>
      <w:lang w:eastAsia="en-US"/>
    </w:rPr>
  </w:style>
  <w:style w:type="character" w:styleId="a8">
    <w:name w:val="Hyperlink"/>
    <w:rPr>
      <w:color w:val="0000FF"/>
      <w:u w:val="single"/>
    </w:rPr>
  </w:style>
  <w:style w:type="table" w:styleId="a9">
    <w:name w:val="Table Grid"/>
    <w:basedOn w:val="a1"/>
    <w:rsid w:val="0002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basedOn w:val="a"/>
    <w:rsid w:val="00AE19CE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2">
    <w:name w:val="Style2"/>
    <w:basedOn w:val="a"/>
    <w:rsid w:val="004779A1"/>
    <w:pPr>
      <w:widowControl w:val="0"/>
      <w:autoSpaceDE w:val="0"/>
      <w:autoSpaceDN w:val="0"/>
      <w:adjustRightInd w:val="0"/>
    </w:pPr>
    <w:rPr>
      <w:rFonts w:ascii="Corbel" w:hAnsi="Corbel" w:cs="Corbel"/>
    </w:rPr>
  </w:style>
  <w:style w:type="character" w:customStyle="1" w:styleId="FontStyle11">
    <w:name w:val="Font Style11"/>
    <w:rsid w:val="004779A1"/>
    <w:rPr>
      <w:rFonts w:ascii="Corbel" w:hAnsi="Corbel" w:cs="Corbel"/>
      <w:b/>
      <w:bCs/>
      <w:sz w:val="18"/>
      <w:szCs w:val="18"/>
    </w:rPr>
  </w:style>
  <w:style w:type="paragraph" w:customStyle="1" w:styleId="Style7">
    <w:name w:val="Style7"/>
    <w:basedOn w:val="a"/>
    <w:rsid w:val="004779A1"/>
    <w:pPr>
      <w:widowControl w:val="0"/>
      <w:autoSpaceDE w:val="0"/>
      <w:autoSpaceDN w:val="0"/>
      <w:adjustRightInd w:val="0"/>
    </w:pPr>
    <w:rPr>
      <w:rFonts w:ascii="Corbel" w:hAnsi="Corbel" w:cs="Corbel"/>
    </w:rPr>
  </w:style>
  <w:style w:type="character" w:customStyle="1" w:styleId="FontStyle15">
    <w:name w:val="Font Style15"/>
    <w:rsid w:val="004779A1"/>
    <w:rPr>
      <w:rFonts w:ascii="Corbel" w:hAnsi="Corbel" w:cs="Corbel"/>
      <w:sz w:val="12"/>
      <w:szCs w:val="12"/>
    </w:rPr>
  </w:style>
  <w:style w:type="character" w:customStyle="1" w:styleId="FontStyle29">
    <w:name w:val="Font Style29"/>
    <w:rsid w:val="004779A1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4B0334"/>
    <w:pPr>
      <w:widowControl w:val="0"/>
      <w:autoSpaceDE w:val="0"/>
      <w:autoSpaceDN w:val="0"/>
      <w:adjustRightInd w:val="0"/>
    </w:pPr>
    <w:rPr>
      <w:rFonts w:ascii="Corbel" w:hAnsi="Corbel" w:cs="Corbel"/>
    </w:rPr>
  </w:style>
  <w:style w:type="paragraph" w:customStyle="1" w:styleId="Style5">
    <w:name w:val="Style5"/>
    <w:basedOn w:val="a"/>
    <w:rsid w:val="004B0334"/>
    <w:pPr>
      <w:widowControl w:val="0"/>
      <w:autoSpaceDE w:val="0"/>
      <w:autoSpaceDN w:val="0"/>
      <w:adjustRightInd w:val="0"/>
      <w:spacing w:line="466" w:lineRule="exact"/>
      <w:jc w:val="both"/>
    </w:pPr>
    <w:rPr>
      <w:rFonts w:ascii="Corbel" w:hAnsi="Corbel" w:cs="Corbel"/>
    </w:rPr>
  </w:style>
  <w:style w:type="character" w:customStyle="1" w:styleId="a4">
    <w:name w:val="Горен колонтитул Знак"/>
    <w:basedOn w:val="a0"/>
    <w:link w:val="a3"/>
    <w:uiPriority w:val="99"/>
    <w:rsid w:val="006E6D13"/>
    <w:rPr>
      <w:b/>
      <w:sz w:val="24"/>
      <w:szCs w:val="24"/>
      <w:lang w:val="en-US"/>
    </w:rPr>
  </w:style>
  <w:style w:type="paragraph" w:styleId="ab">
    <w:name w:val="Balloon Text"/>
    <w:basedOn w:val="a"/>
    <w:link w:val="ac"/>
    <w:semiHidden/>
    <w:unhideWhenUsed/>
    <w:rsid w:val="003C687D"/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semiHidden/>
    <w:rsid w:val="003C687D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semiHidden/>
    <w:unhideWhenUsed/>
    <w:rsid w:val="00975CEC"/>
    <w:rPr>
      <w:sz w:val="16"/>
      <w:szCs w:val="16"/>
    </w:rPr>
  </w:style>
  <w:style w:type="paragraph" w:styleId="ae">
    <w:name w:val="annotation text"/>
    <w:basedOn w:val="a"/>
    <w:link w:val="af"/>
    <w:semiHidden/>
    <w:unhideWhenUsed/>
    <w:rsid w:val="00975CEC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semiHidden/>
    <w:rsid w:val="00975CEC"/>
  </w:style>
  <w:style w:type="paragraph" w:styleId="af0">
    <w:name w:val="annotation subject"/>
    <w:basedOn w:val="ae"/>
    <w:next w:val="ae"/>
    <w:link w:val="af1"/>
    <w:semiHidden/>
    <w:unhideWhenUsed/>
    <w:rsid w:val="00975CEC"/>
    <w:rPr>
      <w:b/>
      <w:bCs/>
    </w:rPr>
  </w:style>
  <w:style w:type="character" w:customStyle="1" w:styleId="af1">
    <w:name w:val="Предмет на коментар Знак"/>
    <w:basedOn w:val="af"/>
    <w:link w:val="af0"/>
    <w:semiHidden/>
    <w:rsid w:val="00975C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odz_buratino68@abv.bg" TargetMode="External"/><Relationship Id="rId1" Type="http://schemas.openxmlformats.org/officeDocument/2006/relationships/hyperlink" Target="mailto:odz_suvorovo68@abv.b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aterina\Application%20Data\Microsoft\Templates\CD_D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38fnQ5sgaonAwGimzHoTE1JQCmsK+0K+ANwlHpyFNS0=</DigestValue>
    </Reference>
    <Reference Type="http://www.w3.org/2000/09/xmldsig#Object" URI="#idOfficeObject">
      <DigestMethod Algorithm="http://www.w3.org/2001/04/xmlenc#sha256"/>
      <DigestValue>qqst0YUx8SWDOmGNrNp8iZbICZWvm1FVFP1YOkwS5aQ=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9VDWjllcUhXKlmMz/IoK0cFgghic9d6gjf6so7cfz+U=</DigestValue>
    </Reference>
    <Reference Type="http://www.w3.org/2000/09/xmldsig#Object" URI="#idValidSigLnImg">
      <DigestMethod Algorithm="http://www.w3.org/2001/04/xmlenc#sha256"/>
      <DigestValue>rzdRFo1EGl2MOm4SH3PlP/qRVEyoVBk6A11xefsFKVs=</DigestValue>
    </Reference>
    <Reference Type="http://www.w3.org/2000/09/xmldsig#Object" URI="#idInvalidSigLnImg">
      <DigestMethod Algorithm="http://www.w3.org/2001/04/xmlenc#sha256"/>
      <DigestValue>S71T81ln+lMsr/aWbi/4O1DZpqoi2b9wIrQY8WVzl4w=</DigestValue>
    </Reference>
  </SignedInfo>
  <SignatureValue>DY878vdBXGP9TVmwLYrrYFV8zl2uybpNaPuUhshrYi47beuxpP93UxSDYd+yX7VsiFSp9oUoz5DZ
LnURRAJOhvYQRcs/RN2MXDD+2HcTtxNejYeLrjybQyM1UWLoV/9wVu2dqFX59QlvXIOGYkmyjGHB
YlVvMj5riUSmyEChADXg4mRI+hZEOOVWOzu2bxG9rtForvPI37cTlrIkScUGlFUPYocAOVsJzQtd
DHBdjv9NjpZf/qPqqnCpQQu22bXihEqE63uy1/hyC8BszKD+Nd2ydXj0H/YQhLzdnSr64Sj2e3Co
QvbCIpXH2vY6vm/gUSW2KxMscaKKfaR374YdZQ==</SignatureValue>
  <KeyInfo>
    <X509Data>
      <X509Certificate>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2eZUG2UAW3oAKbq+JMtOS6txpdl8JKubgQdTSI4SXg8=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B10u7NaJVaiNLoCTA7gADMdNVzplxzziKypVAgaMoH0=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MeMdvlOYwwMMcNNF9PpZmRy5KEj59y7/4MoPBK7WBk0=</DigestValue>
      </Reference>
      <Reference URI="/word/document.xml?ContentType=application/vnd.ms-word.document.macroEnabled.main+xml">
        <DigestMethod Algorithm="http://www.w3.org/2001/04/xmlenc#sha256"/>
        <DigestValue>EKSW/klwFdg0aNSpPQvlEXGTSQnUWPcye3ygcgB1MhE=</DigestValue>
      </Reference>
      <Reference URI="/word/endnotes.xml?ContentType=application/vnd.openxmlformats-officedocument.wordprocessingml.endnotes+xml">
        <DigestMethod Algorithm="http://www.w3.org/2001/04/xmlenc#sha256"/>
        <DigestValue>FCAXN6mQwv5rtggP1Y9b0l1R/bzDrlszOaQ2SZ7UQd4=</DigestValue>
      </Reference>
      <Reference URI="/word/fontTable.xml?ContentType=application/vnd.openxmlformats-officedocument.wordprocessingml.fontTable+xml">
        <DigestMethod Algorithm="http://www.w3.org/2001/04/xmlenc#sha256"/>
        <DigestValue>QbOhwY/rxy2BSsVY0Ri9BpTVx23FxcxIGulb4SkBePM=</DigestValue>
      </Reference>
      <Reference URI="/word/footer1.xml?ContentType=application/vnd.openxmlformats-officedocument.wordprocessingml.footer+xml">
        <DigestMethod Algorithm="http://www.w3.org/2001/04/xmlenc#sha256"/>
        <DigestValue>lKHXrivAb4Zwom0jQgYgpapZ71klvIKV3h5VX3tdiLc=</DigestValue>
      </Reference>
      <Reference URI="/word/footer2.xml?ContentType=application/vnd.openxmlformats-officedocument.wordprocessingml.footer+xml">
        <DigestMethod Algorithm="http://www.w3.org/2001/04/xmlenc#sha256"/>
        <DigestValue>Ng7pBcyJVKZ6XcTbMgKflfFPcm2yQcvgDeeAc5YjXmI=</DigestValue>
      </Reference>
      <Reference URI="/word/footnotes.xml?ContentType=application/vnd.openxmlformats-officedocument.wordprocessingml.footnotes+xml">
        <DigestMethod Algorithm="http://www.w3.org/2001/04/xmlenc#sha256"/>
        <DigestValue>ny3gK5VXyfdGLn/ENXk6k/XyID49YI3SVwmw1TDwdso=</DigestValue>
      </Reference>
      <Reference URI="/word/header1.xml?ContentType=application/vnd.openxmlformats-officedocument.wordprocessingml.header+xml">
        <DigestMethod Algorithm="http://www.w3.org/2001/04/xmlenc#sha256"/>
        <DigestValue>+gnkVzL1gjaPd+iND/eFLApIv5yaWvnmSnWk0+zKyz8=</DigestValue>
      </Reference>
      <Reference URI="/word/header2.xml?ContentType=application/vnd.openxmlformats-officedocument.wordprocessingml.header+xml">
        <DigestMethod Algorithm="http://www.w3.org/2001/04/xmlenc#sha256"/>
        <DigestValue>n9XZkKqchqQ8yzEYyHV4uWFJuwzfRSkcO/VjDct+TwA=</DigestValue>
      </Reference>
      <Reference URI="/word/media/image1.emf?ContentType=image/x-emf">
        <DigestMethod Algorithm="http://www.w3.org/2001/04/xmlenc#sha256"/>
        <DigestValue>ghSZuqzGW9U47wgteCPjMzEHdu6rzYrKCx3FoHea6Yk=</DigestValue>
      </Reference>
      <Reference URI="/word/media/image2.emf?ContentType=image/x-emf">
        <DigestMethod Algorithm="http://www.w3.org/2001/04/xmlenc#sha256"/>
        <DigestValue>fGvDzGDsWOiiatN5+DBB2gEHB4mKiv6Lfg5l3m/yBZw=</DigestValue>
      </Reference>
      <Reference URI="/word/media/image3.emf?ContentType=image/x-emf">
        <DigestMethod Algorithm="http://www.w3.org/2001/04/xmlenc#sha256"/>
        <DigestValue>OlPO2QGtodnNeotenyVoH5bCCG/n267ruEepoSgGG5U=</DigestValue>
      </Reference>
      <Reference URI="/word/numbering.xml?ContentType=application/vnd.openxmlformats-officedocument.wordprocessingml.numbering+xml">
        <DigestMethod Algorithm="http://www.w3.org/2001/04/xmlenc#sha256"/>
        <DigestValue>77QJBSYcoUdnDlupc9bRuZR9vjTRDw48TUixLJEJ0mo=</DigestValue>
      </Reference>
      <Reference URI="/word/settings.xml?ContentType=application/vnd.openxmlformats-officedocument.wordprocessingml.settings+xml">
        <DigestMethod Algorithm="http://www.w3.org/2001/04/xmlenc#sha256"/>
        <DigestValue>2pbiSjq4P1goU82BMRoajLqWNjsQVmYSMA5dCzdCk/c=</DigestValue>
      </Reference>
      <Reference URI="/word/styles.xml?ContentType=application/vnd.openxmlformats-officedocument.wordprocessingml.styles+xml">
        <DigestMethod Algorithm="http://www.w3.org/2001/04/xmlenc#sha256"/>
        <DigestValue>cD+KFePzcL4TGnxpjt2HeJ6qzpnggL+bY71XDVgPe6U=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2020-03-20T15:37:21Z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{30BFB251-D1DF-41D2-9291-07FACF07D7D4}</SetupID>
          <SignatureText>ГК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2020-03-20T15:37:21Z</xd:SigningTime>
          <xd:SigningCertificate>
            <xd:Cert>
              <xd:CertDigest>
                <DigestMethod Algorithm="http://www.w3.org/2001/04/xmlenc#sha256"/>
                <DigestValue>Rtj8N7SL+uHLzm5qDBIGfq9I7018oHeTMR8vPM6AcWM=</DigestValue>
              </xd:CertDigest>
              <xd:IssuerSerial>
                <X509IssuerName>CN=B-Trust Operational Qualified CA, OU=B-Trust, O=BORICA AD, OID.2.5.4.97=NTRBG-201230426, C=BG</X509IssuerName>
                <X509SerialNumber>600102634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  <Object Id="idValidSigLnImg">AQAAAGwAAAAAAAAAAAAAAP8AAAB/AAAAAAAAAAAAAAAvGQAAogwAACBFTUYAAAEArBsAAKoAAAAGAAAAAAAAAAAAAAAAAAAAVgUAAAADAABYAQAAwgAAAAAAAAAAAAAAAAAAAMA/BQDQ9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rAAAAAoAAABQAAAAZwAAAFwAAAABAAAA0XbJQVUVykEKAAAAUAAAABAAAABMAAAAAAAAAAAAAAAAAAAA//////////9sAAAAEwQwBDsEOAQ9BDAEIAAaBD4EQgQ7BDUEPQRBBDoEMAQFAAAABgAAAAYAAAAHAAAABwAAAAYAAAADAAAABgAAAAcAAAAFAAAABgAAAAYAAAAHAAAABQ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</Object>
  <Object Id="idInvalidSigLnImg">AQAAAGwAAAAAAAAAAAAAAP8AAAB/AAAAAAAAAAAAAAAvGQAAogwAACBFTUYAAAEAQB8AALAAAAAGAAAAAAAAAAAAAAAAAAAAVgUAAAADAABYAQAAwgAAAAAAAAAAAAAAAAAAAMA/BQDQ9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YNl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NrAAAAAK/X8fz9/uLx+snk9uTy+vz9/v///////////////8vl9nKawAECAyISAAAAotHvtdryxOL1xOL1tdry0+r32+350+r3tdryxOL1pdPvc5rAAQIDAAAAAABpj7ZnjrZqj7Zqj7ZnjrZtkbdukrdtkbdnjrZqj7ZojrZ3rdUCAwQAAAAAAAAAAAAAAAAAAAAAAAAAAAAAAAAAAAAAAAAAAAAAAAAAAAAAAAAAAKoR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BvANwAAADYXiUSAAAAAAAAAACSLpxTlczXUYikxlNAnssAAAAAAIikxlNlN5tTQJ7LABiTkwB8k5MAS4XBU/////9ok5MAnridU3ocolPSuJ1T8CucUwIsnFNZzNdRiKTGU7nM11GQk5MABAAAAOyUkwDslJMAAAIAAOSTkwAAAN50vJOTALwS1nQQAAAA7pSTAAYAAACJbt506Xt9dFQGNH8GAAAAzBLWdOyUkwAAAgAA7JSTAAAAAAAAAAAAAAAAAAAAAAAAAAAAAAAAAAAAAAAAAAAAAAAAAKgi4uQAAAAAEJSTABJp3nQAAAAAAAIAAOyUkwAGAAAA7JSTAGR2AAgAAAAAJQAAAAwAAAADAAAAGAAAAAwAAAAAAAACEgAAAAwAAAABAAAAFgAAAAwAAAAIAAAAVAAAAFQAAAAKAAAAJwAAAB4AAABKAAAAAQAAANF2yUFVFcp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wAAAAKAAAAUAAAAGcAAABcAAAAAQAAANF2yUFVFcpBCgAAAFAAAAAQAAAATAAAAAAAAAAAAAAAAAAAAP//////////bAAAABMEMAQ7BDgEPQQwBCAAGgQ+BEIEOwQ1BD0EQQQ6BDAEBQAAAAYAAAAGAAAABwAAAAcAAAAGAAAAAwAAAAYAAAAHAAAABQAAAAYAAAAGAAAABwAAAAU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F9B5B-CE53-44E0-B349-A6DD98C5A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CD_DG</Template>
  <TotalTime>3</TotalTime>
  <Pages>1</Pages>
  <Words>111</Words>
  <Characters>809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Писмено искане от директора на детската градина за становище на обществения съвет</vt:lpstr>
      <vt:lpstr>Писмено искане от директора на детската градина за становище на обществения съвет</vt:lpstr>
    </vt:vector>
  </TitlesOfParts>
  <Company>Hewlett-Packard Company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Писмено искане от директора на детската градина за становище на обществения съвет</dc:title>
  <dc:creator>РААБЕ България ЕООД</dc:creator>
  <cp:lastModifiedBy>kotlenska@outlook.com</cp:lastModifiedBy>
  <cp:revision>5</cp:revision>
  <cp:lastPrinted>2020-02-10T11:56:00Z</cp:lastPrinted>
  <dcterms:created xsi:type="dcterms:W3CDTF">2020-03-20T14:59:00Z</dcterms:created>
  <dcterms:modified xsi:type="dcterms:W3CDTF">2020-03-20T15:37:00Z</dcterms:modified>
  <cp:contentStatus/>
</cp:coreProperties>
</file>